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2024.5.6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有用的手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今天3位小朋友请假。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集体活动《社会：一家人的手》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一家人的手在外形特征有很多不同之处，从手部的一些特征，如，老茧，皮肤的皱纹多等可以看出是劳动留下的痕迹。而孩子平时并不会关注这些。本次活动让孩子在调查了解比较家人手的特征时，了解家人的辛苦。</w:t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</w:t>
      </w:r>
      <w:r>
        <w:rPr>
          <w:rFonts w:hint="eastAsia" w:ascii="宋体" w:hAnsi="宋体" w:eastAsia="宋体" w:cs="宋体"/>
          <w:sz w:val="21"/>
          <w:szCs w:val="21"/>
        </w:rPr>
        <w:t>大胆交流调查表内容，激发关爱家人的情感。</w:t>
      </w:r>
    </w:p>
    <w:p>
      <w:pPr>
        <w:spacing w:line="360" w:lineRule="exact"/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徐诺、吴文欣、魏锦宸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小朋友也能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通过</w:t>
      </w:r>
      <w:r>
        <w:rPr>
          <w:rFonts w:hint="eastAsia" w:ascii="宋体" w:hAnsi="宋体" w:eastAsia="宋体" w:cs="宋体"/>
          <w:sz w:val="21"/>
          <w:szCs w:val="21"/>
        </w:rPr>
        <w:t>调查、发现家人的手与生活的关系，学做力所能及的事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同时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认真倾听，养成良好的学习习惯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12" name="图片 12" descr="IMG_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8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11" name="图片 11" descr="IMG_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8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6" name="图片 6" descr="IMG_5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8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5" name="图片 5" descr="IMG_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10" name="图片 10" descr="IMG_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8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9" name="图片 9" descr="IMG_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8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8" name="图片 8" descr="IMG_5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8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7" name="图片 7" descr="IMG_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8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1"/>
          <w:szCs w:val="21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27" name="图片 2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3" name="图片 13" descr="IMG_5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8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IMG_5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8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我们一起来挑战一下送坚果游戏吧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我们在高楼旁边设置了一块停车场，这样小车就能停进来啦。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4" name="图片 14" descr="IMG_5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8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IMG_5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8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我们一起合作来做个房子吧。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小小的硬币用吸铁石也能悬挂起来哦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IMG_5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87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0" name="图片 20" descr="IMG_5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86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今天的音乐区很是热闹。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我很擅长图形统计哦。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textWrapping"/>
      </w:r>
      <w:r>
        <w:rPr>
          <w:rFonts w:hint="eastAsia" w:ascii="宋体" w:hAnsi="宋体" w:eastAsia="宋体" w:cs="宋体"/>
          <w:b/>
          <w:bCs/>
          <w:lang w:val="en-US" w:eastAsia="zh-CN"/>
        </w:rPr>
        <w:t>四、户外活动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32" name="图片 32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今天进行了混班活动，孩子们早就跃跃欲试的要进行活动啦！下面来看看我们的活动现场吧。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400935" cy="1800225"/>
            <wp:effectExtent l="0" t="0" r="12065" b="3175"/>
            <wp:docPr id="22" name="图片 22" descr="IMG_5872(20240506-1030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5872(20240506-10305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567305" cy="1924685"/>
            <wp:effectExtent l="0" t="0" r="10795" b="5715"/>
            <wp:docPr id="21" name="图片 21" descr="IMG_5873(20240506-1030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5873(20240506-103056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21"/>
          <w:szCs w:val="21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31" name="图片 3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8" name="图片 28" descr="IMG_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58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6" name="图片 26" descr="IMG_5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58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5" name="图片 25" descr="IMG_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58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IMG_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58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7" name="图片 1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午餐情况</w:t>
      </w:r>
      <w:r>
        <w:rPr>
          <w:rFonts w:hint="eastAsia" w:ascii="宋体" w:hAnsi="宋体" w:eastAsia="宋体" w:cs="宋体"/>
          <w:lang w:val="en-US" w:eastAsia="zh-CN"/>
        </w:rPr>
        <w:t>：中午吃的是燕麦饭、芹菜炒莴苣丝香干、洋葱炒猪肝。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今天王诺婉、徐筱晞、谌睿、吴文欣吃的有点慢哦，其中李慕妍、许诺言、冯欣、张悦威、王知霖、小朋友剩菜喽，继续加油，争取光盘哦！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1.这周五邀请大家来园参加半日活动哦。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2.亲子运动会报名项目在家也要练习。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IyMjE4OGM2MzU2OWExZWNlM2UzNzQzMTZhOGY4MjVhZiIsInVzZXJDb3VudCI6MX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7A82315"/>
    <w:rsid w:val="0BD62FAA"/>
    <w:rsid w:val="100D5385"/>
    <w:rsid w:val="10B464C1"/>
    <w:rsid w:val="12F313E5"/>
    <w:rsid w:val="12F47048"/>
    <w:rsid w:val="14D64C58"/>
    <w:rsid w:val="150E065C"/>
    <w:rsid w:val="159F60BD"/>
    <w:rsid w:val="18824429"/>
    <w:rsid w:val="19BA47F5"/>
    <w:rsid w:val="1CD53A47"/>
    <w:rsid w:val="1EF52E11"/>
    <w:rsid w:val="1FF74BAE"/>
    <w:rsid w:val="219F33A5"/>
    <w:rsid w:val="21D40771"/>
    <w:rsid w:val="225801AB"/>
    <w:rsid w:val="231E2FCC"/>
    <w:rsid w:val="23F173A3"/>
    <w:rsid w:val="26FC6456"/>
    <w:rsid w:val="27CC1ABA"/>
    <w:rsid w:val="27FA4F9E"/>
    <w:rsid w:val="28D60C6F"/>
    <w:rsid w:val="29F142D5"/>
    <w:rsid w:val="2B971617"/>
    <w:rsid w:val="2C144DE1"/>
    <w:rsid w:val="2D7476A8"/>
    <w:rsid w:val="30424739"/>
    <w:rsid w:val="331B02FE"/>
    <w:rsid w:val="33A82FFC"/>
    <w:rsid w:val="340F6717"/>
    <w:rsid w:val="34C1119D"/>
    <w:rsid w:val="36574A01"/>
    <w:rsid w:val="37C55A47"/>
    <w:rsid w:val="3838457E"/>
    <w:rsid w:val="388166D5"/>
    <w:rsid w:val="3AD17088"/>
    <w:rsid w:val="3AE2207F"/>
    <w:rsid w:val="3BF5793B"/>
    <w:rsid w:val="3CE63AA8"/>
    <w:rsid w:val="3F7B26F9"/>
    <w:rsid w:val="3FD33FA4"/>
    <w:rsid w:val="41393EEC"/>
    <w:rsid w:val="413C520B"/>
    <w:rsid w:val="476C3779"/>
    <w:rsid w:val="48185562"/>
    <w:rsid w:val="49D94EBB"/>
    <w:rsid w:val="4B596F2D"/>
    <w:rsid w:val="4D8207D1"/>
    <w:rsid w:val="4EF26647"/>
    <w:rsid w:val="4F153E7A"/>
    <w:rsid w:val="50286749"/>
    <w:rsid w:val="50546520"/>
    <w:rsid w:val="53A96AB8"/>
    <w:rsid w:val="55674105"/>
    <w:rsid w:val="563232AC"/>
    <w:rsid w:val="569F0F04"/>
    <w:rsid w:val="596C342F"/>
    <w:rsid w:val="5A2F2BFF"/>
    <w:rsid w:val="5BF83597"/>
    <w:rsid w:val="5E83629B"/>
    <w:rsid w:val="5F357C4E"/>
    <w:rsid w:val="5FC008BD"/>
    <w:rsid w:val="604D2EC1"/>
    <w:rsid w:val="635A1B96"/>
    <w:rsid w:val="6573077D"/>
    <w:rsid w:val="674548F2"/>
    <w:rsid w:val="67B77727"/>
    <w:rsid w:val="68CF2022"/>
    <w:rsid w:val="68D27805"/>
    <w:rsid w:val="6A3550F2"/>
    <w:rsid w:val="6AF503DD"/>
    <w:rsid w:val="6D4B755E"/>
    <w:rsid w:val="709779A9"/>
    <w:rsid w:val="71D321FC"/>
    <w:rsid w:val="720D2A93"/>
    <w:rsid w:val="73E55492"/>
    <w:rsid w:val="74A76BEC"/>
    <w:rsid w:val="766F7295"/>
    <w:rsid w:val="78522554"/>
    <w:rsid w:val="7A52155C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665</Words>
  <Characters>676</Characters>
  <Lines>1</Lines>
  <Paragraphs>1</Paragraphs>
  <TotalTime>10</TotalTime>
  <ScaleCrop>false</ScaleCrop>
  <LinksUpToDate>false</LinksUpToDate>
  <CharactersWithSpaces>680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Moent</cp:lastModifiedBy>
  <cp:lastPrinted>2024-04-07T12:11:00Z</cp:lastPrinted>
  <dcterms:modified xsi:type="dcterms:W3CDTF">2024-05-06T05:44:20Z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DBDFBE4C18D248C3B4578BA2653A53B3_13</vt:lpwstr>
  </property>
</Properties>
</file>