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F6E007" w14:textId="57C415EF" w:rsidR="00F32222" w:rsidRDefault="008D61D6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 w:rsidRPr="00CA3FD2">
        <w:rPr>
          <w:noProof/>
        </w:rPr>
        <w:drawing>
          <wp:anchor distT="0" distB="0" distL="114300" distR="114300" simplePos="0" relativeHeight="251667456" behindDoc="1" locked="0" layoutInCell="1" allowOverlap="1" wp14:anchorId="4C85C601" wp14:editId="2A0849D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245" cy="10670540"/>
            <wp:effectExtent l="0" t="0" r="0" b="0"/>
            <wp:wrapNone/>
            <wp:docPr id="207675030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D94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384ECD" w:rsidRPr="00D43A3A">
        <w:rPr>
          <w:rStyle w:val="ad"/>
          <w:rFonts w:ascii="Sitka Text Semibold" w:hAnsi="Sitka Text Semibold" w:cs="Sitka Display"/>
          <w:color w:val="44546A" w:themeColor="text2"/>
          <w:spacing w:val="40"/>
          <w:kern w:val="0"/>
          <w:sz w:val="36"/>
          <w:szCs w:val="36"/>
          <w:lang w:bidi="ar"/>
        </w:rPr>
        <w:t>40</w:t>
      </w:r>
      <w:r w:rsidR="004C140A">
        <w:rPr>
          <w:rStyle w:val="ad"/>
          <w:rFonts w:ascii="Sitka Text Semibold" w:hAnsi="Sitka Text Semibold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4</w:t>
      </w:r>
      <w:r w:rsidR="00522909">
        <w:rPr>
          <w:rStyle w:val="ad"/>
          <w:rFonts w:ascii="Sitka Text Semibold" w:hAnsi="Sitka Text Semibold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30</w:t>
      </w:r>
      <w:r w:rsidR="005A6FA8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D2237E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三</w:t>
      </w:r>
      <w:r w:rsidR="005A6FA8"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2EFD2C3C" w14:textId="6BCC0094" w:rsidR="00F32222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39801D75" wp14:editId="6D77849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96BC69" w14:textId="328E1121" w:rsidR="00F32222" w:rsidRDefault="00000000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4EC6CDFA" w14:textId="77777777" w:rsidR="00F32222" w:rsidRDefault="00000000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szCs w:val="24"/>
        </w:rPr>
        <w:drawing>
          <wp:inline distT="0" distB="0" distL="114300" distR="114300" wp14:anchorId="51D56D00" wp14:editId="03C36C7A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D8D4C0" w14:textId="75BEB349" w:rsidR="00F32222" w:rsidRDefault="00000000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086696EE" w14:textId="38B3D324" w:rsidR="00F32222" w:rsidRDefault="00000000">
      <w:pPr>
        <w:ind w:firstLineChars="200" w:firstLine="480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sz w:val="24"/>
          <w:szCs w:val="24"/>
        </w:rPr>
        <w:t>今日星期</w:t>
      </w:r>
      <w:r w:rsidR="007A550E">
        <w:rPr>
          <w:rFonts w:ascii="宋体" w:eastAsia="宋体" w:hAnsi="宋体" w:cs="宋体" w:hint="eastAsia"/>
          <w:sz w:val="24"/>
          <w:szCs w:val="24"/>
        </w:rPr>
        <w:t>二，</w:t>
      </w:r>
      <w:r>
        <w:rPr>
          <w:rFonts w:ascii="宋体" w:eastAsia="宋体" w:hAnsi="宋体" w:cs="宋体" w:hint="eastAsia"/>
          <w:sz w:val="24"/>
          <w:szCs w:val="24"/>
        </w:rPr>
        <w:t>共有</w:t>
      </w:r>
      <w:r w:rsidR="00522909">
        <w:rPr>
          <w:rFonts w:ascii="宋体" w:eastAsia="宋体" w:hAnsi="宋体" w:cs="宋体" w:hint="eastAsia"/>
          <w:sz w:val="24"/>
          <w:szCs w:val="24"/>
        </w:rPr>
        <w:t>13</w:t>
      </w:r>
      <w:r>
        <w:rPr>
          <w:rFonts w:ascii="宋体" w:eastAsia="宋体" w:hAnsi="宋体" w:cs="宋体" w:hint="eastAsia"/>
          <w:sz w:val="24"/>
          <w:szCs w:val="24"/>
        </w:rPr>
        <w:t>人来园，</w:t>
      </w:r>
      <w:r w:rsidR="00522909">
        <w:rPr>
          <w:rFonts w:ascii="宋体" w:eastAsia="宋体" w:hAnsi="宋体" w:cs="宋体" w:hint="eastAsia"/>
          <w:sz w:val="24"/>
          <w:szCs w:val="24"/>
        </w:rPr>
        <w:t>7人请假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14:paraId="62B8DF62" w14:textId="77777777" w:rsidR="00F32222" w:rsidRDefault="00000000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 w:rsidR="00CF3AA4" w14:paraId="72456FAB" w14:textId="77777777" w:rsidTr="005A6FA8">
        <w:tc>
          <w:tcPr>
            <w:tcW w:w="788" w:type="dxa"/>
            <w:vMerge w:val="restart"/>
          </w:tcPr>
          <w:p w14:paraId="695E91E8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 w14:paraId="6C107348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 w14:paraId="4E23709D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 w14:paraId="40A420C2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 w14:paraId="738997A0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 w14:paraId="008ADD93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 w14:paraId="6A62FB09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CF3AA4" w14:paraId="233341B4" w14:textId="77777777" w:rsidTr="005A6FA8">
        <w:tc>
          <w:tcPr>
            <w:tcW w:w="788" w:type="dxa"/>
            <w:vMerge/>
          </w:tcPr>
          <w:p w14:paraId="6CD9F1E6" w14:textId="77777777" w:rsidR="00F32222" w:rsidRDefault="00F32222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/>
          </w:tcPr>
          <w:p w14:paraId="0021EB49" w14:textId="77777777" w:rsidR="00F32222" w:rsidRDefault="00F32222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/>
          </w:tcPr>
          <w:p w14:paraId="304C0432" w14:textId="77777777" w:rsidR="00F32222" w:rsidRDefault="00F32222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/>
          </w:tcPr>
          <w:p w14:paraId="6F49C03D" w14:textId="77777777" w:rsidR="00F32222" w:rsidRDefault="00F32222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 w14:paraId="7B60D6B9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 w14:paraId="4D1A6D12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 w14:paraId="09D71ABE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/>
          </w:tcPr>
          <w:p w14:paraId="1C299E47" w14:textId="77777777" w:rsidR="00F32222" w:rsidRDefault="00F32222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/>
          </w:tcPr>
          <w:p w14:paraId="03A9C690" w14:textId="77777777" w:rsidR="00F32222" w:rsidRDefault="00F32222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C1105B" w14:paraId="26EE384C" w14:textId="77777777" w:rsidTr="009A356C">
        <w:tc>
          <w:tcPr>
            <w:tcW w:w="788" w:type="dxa"/>
            <w:vAlign w:val="center"/>
          </w:tcPr>
          <w:p w14:paraId="006C637F" w14:textId="77777777" w:rsidR="00C1105B" w:rsidRDefault="00C1105B" w:rsidP="00C1105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 w14:paraId="5931AF17" w14:textId="65CD2A4D" w:rsidR="00C1105B" w:rsidRDefault="00C1105B" w:rsidP="00C1105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 w:rsidRPr="00AE41E2">
              <w:rPr>
                <w:rFonts w:hint="eastAsia"/>
              </w:rPr>
              <w:t>杨奕</w:t>
            </w:r>
          </w:p>
        </w:tc>
        <w:tc>
          <w:tcPr>
            <w:tcW w:w="1350" w:type="dxa"/>
          </w:tcPr>
          <w:p w14:paraId="6216E8C9" w14:textId="72898A50" w:rsidR="00C1105B" w:rsidRDefault="00522909" w:rsidP="00C1105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488" w:type="dxa"/>
          </w:tcPr>
          <w:p w14:paraId="23ED4DC0" w14:textId="24692542" w:rsidR="00C1105B" w:rsidRDefault="00C1105B" w:rsidP="00C1105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 w14:paraId="61CC7359" w14:textId="373C6E88" w:rsidR="00C1105B" w:rsidRDefault="00C1105B" w:rsidP="00C1105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 w14:paraId="7B720ACD" w14:textId="1E1C1ACA" w:rsidR="00C1105B" w:rsidRDefault="00C1105B" w:rsidP="00C1105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2" w:type="dxa"/>
          </w:tcPr>
          <w:p w14:paraId="611542C5" w14:textId="573EC518" w:rsidR="00C1105B" w:rsidRDefault="00C1105B" w:rsidP="00C1105B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636" w:type="dxa"/>
          </w:tcPr>
          <w:p w14:paraId="07AF79C7" w14:textId="18A3995A" w:rsidR="00C1105B" w:rsidRDefault="00C1105B" w:rsidP="00C1105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061" w:type="dxa"/>
          </w:tcPr>
          <w:p w14:paraId="71DF8495" w14:textId="218C263C" w:rsidR="00C1105B" w:rsidRDefault="00C1105B" w:rsidP="00C1105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C228FB" w14:paraId="1E0FE13B" w14:textId="77777777" w:rsidTr="009A356C">
        <w:tc>
          <w:tcPr>
            <w:tcW w:w="788" w:type="dxa"/>
            <w:vAlign w:val="center"/>
          </w:tcPr>
          <w:p w14:paraId="1BF2924E" w14:textId="77777777" w:rsidR="00C228FB" w:rsidRDefault="00C228FB" w:rsidP="00C228F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 w14:paraId="43E373E2" w14:textId="4FFF9525" w:rsidR="00C228FB" w:rsidRDefault="00C228FB" w:rsidP="00C228F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proofErr w:type="gramStart"/>
            <w:r w:rsidRPr="00AE41E2">
              <w:rPr>
                <w:rFonts w:hint="eastAsia"/>
              </w:rPr>
              <w:t>邹</w:t>
            </w:r>
            <w:proofErr w:type="gramEnd"/>
            <w:r w:rsidRPr="00AE41E2">
              <w:rPr>
                <w:rFonts w:hint="eastAsia"/>
              </w:rPr>
              <w:t>枔安</w:t>
            </w:r>
          </w:p>
        </w:tc>
        <w:tc>
          <w:tcPr>
            <w:tcW w:w="1350" w:type="dxa"/>
          </w:tcPr>
          <w:p w14:paraId="07E16BC3" w14:textId="6176D81A" w:rsidR="00C228FB" w:rsidRDefault="00C228FB" w:rsidP="00C228F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6DEFD654" w14:textId="274D4440" w:rsidR="00C228FB" w:rsidRDefault="00C228FB" w:rsidP="00C228F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24FE4117" w14:textId="5A4006D1" w:rsidR="00C228FB" w:rsidRDefault="00C228FB" w:rsidP="00C228F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4913CA79" w14:textId="65526946" w:rsidR="00C228FB" w:rsidRDefault="00C228FB" w:rsidP="00C228F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174B69DD" w14:textId="259D8B1B" w:rsidR="00C228FB" w:rsidRDefault="00C228FB" w:rsidP="00C228FB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4328F7F6" w14:textId="27EE5B22" w:rsidR="00C228FB" w:rsidRPr="0061113B" w:rsidRDefault="00C228FB" w:rsidP="00C228F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15BD6672" w14:textId="7E2AF666" w:rsidR="00C228FB" w:rsidRDefault="00C228FB" w:rsidP="00C228F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8D3DBA" w14:paraId="6F2AD532" w14:textId="77777777" w:rsidTr="009A356C">
        <w:tc>
          <w:tcPr>
            <w:tcW w:w="788" w:type="dxa"/>
            <w:vAlign w:val="center"/>
          </w:tcPr>
          <w:p w14:paraId="624068A7" w14:textId="77777777" w:rsidR="008D3DBA" w:rsidRDefault="008D3DBA" w:rsidP="008D3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 w14:paraId="5BFBAECD" w14:textId="584BC000" w:rsidR="008D3DBA" w:rsidRDefault="008D3DBA" w:rsidP="008D3DB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 w:rsidRPr="00AE41E2">
              <w:rPr>
                <w:rFonts w:hint="eastAsia"/>
              </w:rPr>
              <w:t>谈嘉洛</w:t>
            </w:r>
          </w:p>
        </w:tc>
        <w:tc>
          <w:tcPr>
            <w:tcW w:w="1350" w:type="dxa"/>
          </w:tcPr>
          <w:p w14:paraId="616DCA09" w14:textId="46CBEF8C" w:rsidR="008D3DBA" w:rsidRDefault="008D3DBA" w:rsidP="008D3DB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4BEC93C2" w14:textId="18B1BB1C" w:rsidR="008D3DBA" w:rsidRDefault="008D3DBA" w:rsidP="008D3DB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4DED672C" w14:textId="7563CE33" w:rsidR="008D3DBA" w:rsidRDefault="008D3DBA" w:rsidP="008D3DB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279BD9D4" w14:textId="5BDB0124" w:rsidR="008D3DBA" w:rsidRDefault="007A550E" w:rsidP="008D3DB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21006180" w14:textId="0F677E9E" w:rsidR="008D3DBA" w:rsidRDefault="008D3DBA" w:rsidP="008D3DB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26A929EB" w14:textId="10712168" w:rsidR="008D3DBA" w:rsidRDefault="008D3DBA" w:rsidP="008D3DB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42B9DB9C" w14:textId="5F1B5A7C" w:rsidR="008D3DBA" w:rsidRDefault="008D3DBA" w:rsidP="008D3DB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EF2EE4" w14:paraId="4DD026E7" w14:textId="77777777" w:rsidTr="009A356C">
        <w:tc>
          <w:tcPr>
            <w:tcW w:w="788" w:type="dxa"/>
            <w:vAlign w:val="center"/>
          </w:tcPr>
          <w:p w14:paraId="5941E416" w14:textId="77777777" w:rsidR="00EF2EE4" w:rsidRDefault="00EF2EE4" w:rsidP="00EF2EE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 w14:paraId="4FD802D2" w14:textId="5644EA6A" w:rsidR="00EF2EE4" w:rsidRDefault="00EF2EE4" w:rsidP="00EF2EE4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proofErr w:type="gramStart"/>
            <w:r w:rsidRPr="00AE41E2">
              <w:rPr>
                <w:rFonts w:hint="eastAsia"/>
              </w:rPr>
              <w:t>穆紫琪</w:t>
            </w:r>
            <w:proofErr w:type="gramEnd"/>
          </w:p>
        </w:tc>
        <w:tc>
          <w:tcPr>
            <w:tcW w:w="1350" w:type="dxa"/>
          </w:tcPr>
          <w:p w14:paraId="2CF12288" w14:textId="533C0AE8" w:rsidR="00EF2EE4" w:rsidRDefault="00EF2EE4" w:rsidP="00EF2EE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39C698FE" w14:textId="417B35A1" w:rsidR="00EF2EE4" w:rsidRDefault="00EF2EE4" w:rsidP="00EF2EE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12E81D18" w14:textId="2EC5490A" w:rsidR="00EF2EE4" w:rsidRDefault="00EF2EE4" w:rsidP="00EF2EE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6DB0ECDF" w14:textId="618FDF85" w:rsidR="00EF2EE4" w:rsidRDefault="00EF2EE4" w:rsidP="00EF2EE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377C07F8" w14:textId="677ED7D1" w:rsidR="00EF2EE4" w:rsidRDefault="00EF2EE4" w:rsidP="00EF2EE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2C4A90BC" w14:textId="082A595A" w:rsidR="00EF2EE4" w:rsidRDefault="00EF2EE4" w:rsidP="00EF2EE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439F3564" w14:textId="5BB27ECD" w:rsidR="00EF2EE4" w:rsidRDefault="00EF2EE4" w:rsidP="00EF2EE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522909" w14:paraId="73A47FA1" w14:textId="77777777" w:rsidTr="009A356C">
        <w:tc>
          <w:tcPr>
            <w:tcW w:w="788" w:type="dxa"/>
            <w:vAlign w:val="center"/>
          </w:tcPr>
          <w:p w14:paraId="45714322" w14:textId="77777777" w:rsidR="00522909" w:rsidRDefault="00522909" w:rsidP="0052290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 w14:paraId="252959AD" w14:textId="6F16028C" w:rsidR="00522909" w:rsidRDefault="00522909" w:rsidP="0052290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 w:rsidRPr="00AE41E2"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 w14:paraId="3E621205" w14:textId="7CB010B3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488" w:type="dxa"/>
          </w:tcPr>
          <w:p w14:paraId="535A314B" w14:textId="097D97FE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 w14:paraId="4621DE2A" w14:textId="323CB395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 w14:paraId="1C54DBE2" w14:textId="5DC21978" w:rsidR="00522909" w:rsidRDefault="00522909" w:rsidP="0052290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572" w:type="dxa"/>
          </w:tcPr>
          <w:p w14:paraId="7E8432C8" w14:textId="7A57EF3A" w:rsidR="00522909" w:rsidRDefault="00522909" w:rsidP="0052290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36" w:type="dxa"/>
          </w:tcPr>
          <w:p w14:paraId="309D2003" w14:textId="1A816DB9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061" w:type="dxa"/>
          </w:tcPr>
          <w:p w14:paraId="16E1E896" w14:textId="725B0A2D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13314" w14:paraId="16FCE411" w14:textId="77777777" w:rsidTr="009A356C">
        <w:tc>
          <w:tcPr>
            <w:tcW w:w="788" w:type="dxa"/>
            <w:vAlign w:val="center"/>
          </w:tcPr>
          <w:p w14:paraId="08C14C16" w14:textId="77777777" w:rsidR="00713314" w:rsidRDefault="00713314" w:rsidP="0071331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 w14:paraId="7A90A08F" w14:textId="76CFBF8A" w:rsidR="00713314" w:rsidRDefault="00713314" w:rsidP="00713314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 w:rsidRPr="00AE41E2">
              <w:rPr>
                <w:rFonts w:hint="eastAsia"/>
              </w:rPr>
              <w:t>郭宸希</w:t>
            </w:r>
          </w:p>
        </w:tc>
        <w:tc>
          <w:tcPr>
            <w:tcW w:w="1350" w:type="dxa"/>
          </w:tcPr>
          <w:p w14:paraId="196C9379" w14:textId="102467E3" w:rsidR="00713314" w:rsidRDefault="00713314" w:rsidP="0071331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756256CE" w14:textId="5FB23765" w:rsidR="00713314" w:rsidRDefault="00713314" w:rsidP="0071331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58A91279" w14:textId="530405EA" w:rsidR="00713314" w:rsidRDefault="00713314" w:rsidP="0071331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69368CB0" w14:textId="5C63D53F" w:rsidR="00713314" w:rsidRDefault="00713314" w:rsidP="0071331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6CC028E1" w14:textId="7CF8B9A9" w:rsidR="00713314" w:rsidRDefault="00713314" w:rsidP="0071331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22ED43FD" w14:textId="6CF7782F" w:rsidR="00713314" w:rsidRDefault="00713314" w:rsidP="0071331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03560B51" w14:textId="6CCAA393" w:rsidR="00713314" w:rsidRDefault="00713314" w:rsidP="0071331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070BEA" w14:paraId="60D7C57B" w14:textId="77777777" w:rsidTr="009A356C">
        <w:tc>
          <w:tcPr>
            <w:tcW w:w="788" w:type="dxa"/>
            <w:vAlign w:val="center"/>
          </w:tcPr>
          <w:p w14:paraId="7EC61825" w14:textId="77777777" w:rsidR="00070BEA" w:rsidRDefault="00070BEA" w:rsidP="00070BE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 w14:paraId="10993795" w14:textId="201EC3DB" w:rsidR="00070BEA" w:rsidRDefault="00070BEA" w:rsidP="00070BE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 w:rsidRPr="00AE41E2">
              <w:rPr>
                <w:rFonts w:hint="eastAsia"/>
              </w:rPr>
              <w:t>奚子</w:t>
            </w:r>
            <w:proofErr w:type="gramStart"/>
            <w:r w:rsidRPr="00AE41E2">
              <w:rPr>
                <w:rFonts w:hint="eastAsia"/>
              </w:rPr>
              <w:t>甯</w:t>
            </w:r>
            <w:proofErr w:type="gramEnd"/>
          </w:p>
        </w:tc>
        <w:tc>
          <w:tcPr>
            <w:tcW w:w="1350" w:type="dxa"/>
          </w:tcPr>
          <w:p w14:paraId="60F61795" w14:textId="7C0F323B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5BF3A1C5" w14:textId="6E06F2CC" w:rsidR="00070BEA" w:rsidRDefault="00070BEA" w:rsidP="00070BE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2C91D8F6" w14:textId="1B9D7592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723D1966" w14:textId="02B42674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2D045B90" w14:textId="5433DD65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1B396062" w14:textId="64C160CE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03334481" w14:textId="69ABAC01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C1105B" w14:paraId="05DF1AA4" w14:textId="77777777" w:rsidTr="009A356C">
        <w:tc>
          <w:tcPr>
            <w:tcW w:w="788" w:type="dxa"/>
            <w:vAlign w:val="center"/>
          </w:tcPr>
          <w:p w14:paraId="50BFD780" w14:textId="77777777" w:rsidR="00C1105B" w:rsidRDefault="00C1105B" w:rsidP="00C1105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 w14:paraId="6ABB35D8" w14:textId="2AE60F3D" w:rsidR="00C1105B" w:rsidRDefault="00C1105B" w:rsidP="00C1105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AE41E2">
              <w:rPr>
                <w:rFonts w:hint="eastAsia"/>
              </w:rPr>
              <w:t>吴优</w:t>
            </w:r>
            <w:proofErr w:type="gramEnd"/>
          </w:p>
        </w:tc>
        <w:tc>
          <w:tcPr>
            <w:tcW w:w="1350" w:type="dxa"/>
          </w:tcPr>
          <w:p w14:paraId="2B0D9256" w14:textId="4B5D02CA" w:rsidR="00C1105B" w:rsidRDefault="00C1105B" w:rsidP="00C1105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42B3B22D" w14:textId="342AD945" w:rsidR="00C1105B" w:rsidRDefault="00C1105B" w:rsidP="00C1105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02C74663" w14:textId="5FF1E558" w:rsidR="00C1105B" w:rsidRDefault="00C1105B" w:rsidP="00C1105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31E3F5DE" w14:textId="184DD95B" w:rsidR="00C1105B" w:rsidRDefault="00C1105B" w:rsidP="00C1105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115C1E72" w14:textId="525AB1F9" w:rsidR="00C1105B" w:rsidRDefault="00C1105B" w:rsidP="00C1105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1608A8E6" w14:textId="1EFBC76B" w:rsidR="00C1105B" w:rsidRDefault="00C1105B" w:rsidP="00C1105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65443CD8" w14:textId="6751AFE6" w:rsidR="00C1105B" w:rsidRDefault="00C1105B" w:rsidP="00C1105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522909" w14:paraId="1FE0A812" w14:textId="77777777" w:rsidTr="009A356C">
        <w:tc>
          <w:tcPr>
            <w:tcW w:w="788" w:type="dxa"/>
            <w:vAlign w:val="center"/>
          </w:tcPr>
          <w:p w14:paraId="5B0DB5D5" w14:textId="77777777" w:rsidR="00522909" w:rsidRDefault="00522909" w:rsidP="0052290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 w14:paraId="38058552" w14:textId="6E813E06" w:rsidR="00522909" w:rsidRDefault="00522909" w:rsidP="0052290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郑袁一</w:t>
            </w:r>
          </w:p>
        </w:tc>
        <w:tc>
          <w:tcPr>
            <w:tcW w:w="1350" w:type="dxa"/>
          </w:tcPr>
          <w:p w14:paraId="46D86591" w14:textId="5921B2F6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488" w:type="dxa"/>
          </w:tcPr>
          <w:p w14:paraId="76BD5027" w14:textId="7CDB5BA8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 w14:paraId="57B8D842" w14:textId="06584980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 w14:paraId="694D51FD" w14:textId="04086495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2" w:type="dxa"/>
          </w:tcPr>
          <w:p w14:paraId="564F33F8" w14:textId="51075AA1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636" w:type="dxa"/>
          </w:tcPr>
          <w:p w14:paraId="3789A1DD" w14:textId="222CBCAA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061" w:type="dxa"/>
          </w:tcPr>
          <w:p w14:paraId="36135CEC" w14:textId="294E87FF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522909" w14:paraId="57C20A67" w14:textId="77777777" w:rsidTr="009A356C">
        <w:tc>
          <w:tcPr>
            <w:tcW w:w="788" w:type="dxa"/>
            <w:vAlign w:val="center"/>
          </w:tcPr>
          <w:p w14:paraId="089C8851" w14:textId="77777777" w:rsidR="00522909" w:rsidRDefault="00522909" w:rsidP="0052290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 w14:paraId="782653BA" w14:textId="6C6401C3" w:rsidR="00522909" w:rsidRDefault="00522909" w:rsidP="0052290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刘宸硕</w:t>
            </w:r>
          </w:p>
        </w:tc>
        <w:tc>
          <w:tcPr>
            <w:tcW w:w="1350" w:type="dxa"/>
          </w:tcPr>
          <w:p w14:paraId="716711A2" w14:textId="2FE68572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488" w:type="dxa"/>
          </w:tcPr>
          <w:p w14:paraId="1A1C78DA" w14:textId="399A31B8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 w14:paraId="5155068E" w14:textId="6B72285F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 w14:paraId="45E95ABD" w14:textId="1583BE20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2" w:type="dxa"/>
          </w:tcPr>
          <w:p w14:paraId="244AE6BE" w14:textId="7A217D9B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636" w:type="dxa"/>
          </w:tcPr>
          <w:p w14:paraId="6882D7F2" w14:textId="71DC950C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061" w:type="dxa"/>
          </w:tcPr>
          <w:p w14:paraId="7EA33F58" w14:textId="364EE35F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4C140A" w14:paraId="4D70AE7C" w14:textId="77777777" w:rsidTr="009A356C">
        <w:tc>
          <w:tcPr>
            <w:tcW w:w="788" w:type="dxa"/>
            <w:vAlign w:val="center"/>
          </w:tcPr>
          <w:p w14:paraId="4A15FFF0" w14:textId="77777777" w:rsidR="004C140A" w:rsidRDefault="004C140A" w:rsidP="004C140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 w14:paraId="490870F4" w14:textId="69769443" w:rsidR="004C140A" w:rsidRDefault="004C140A" w:rsidP="004C140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黄赫然</w:t>
            </w:r>
          </w:p>
        </w:tc>
        <w:tc>
          <w:tcPr>
            <w:tcW w:w="1350" w:type="dxa"/>
          </w:tcPr>
          <w:p w14:paraId="63E22784" w14:textId="23357B1B" w:rsidR="004C140A" w:rsidRDefault="004C140A" w:rsidP="004C14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7612DBDA" w14:textId="55C08B95" w:rsidR="004C140A" w:rsidRDefault="004C140A" w:rsidP="004C140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4C891F6C" w14:textId="56B7A5A0" w:rsidR="004C140A" w:rsidRDefault="004C140A" w:rsidP="004C14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43875B5C" w14:textId="53F09C58" w:rsidR="004C140A" w:rsidRDefault="007A550E" w:rsidP="004C14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3AC8AC31" w14:textId="34D1EA4F" w:rsidR="004C140A" w:rsidRDefault="004C140A" w:rsidP="004C140A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3F82B07D" w14:textId="7416A892" w:rsidR="004C140A" w:rsidRDefault="004C140A" w:rsidP="004C14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13B97957" w14:textId="244DDB02" w:rsidR="004C140A" w:rsidRDefault="004C140A" w:rsidP="004C14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C1105B" w14:paraId="216ED504" w14:textId="77777777" w:rsidTr="009A356C">
        <w:tc>
          <w:tcPr>
            <w:tcW w:w="788" w:type="dxa"/>
            <w:vAlign w:val="center"/>
          </w:tcPr>
          <w:p w14:paraId="76E2A781" w14:textId="77777777" w:rsidR="00C1105B" w:rsidRDefault="00C1105B" w:rsidP="00C1105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 w14:paraId="7041059C" w14:textId="209A3BDB" w:rsidR="00C1105B" w:rsidRDefault="00C1105B" w:rsidP="00C1105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高嘉豪</w:t>
            </w:r>
          </w:p>
        </w:tc>
        <w:tc>
          <w:tcPr>
            <w:tcW w:w="1350" w:type="dxa"/>
          </w:tcPr>
          <w:p w14:paraId="0981145B" w14:textId="6F3802FA" w:rsidR="00C1105B" w:rsidRDefault="00C1105B" w:rsidP="00C1105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37F6A314" w14:textId="52D71CCB" w:rsidR="00C1105B" w:rsidRDefault="00C1105B" w:rsidP="00C1105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0BDAFCB4" w14:textId="217867D9" w:rsidR="00C1105B" w:rsidRDefault="00C1105B" w:rsidP="00C1105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6B1D2EF9" w14:textId="2334A9FA" w:rsidR="00C1105B" w:rsidRDefault="00C1105B" w:rsidP="00C1105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599FFF64" w14:textId="3669B3DD" w:rsidR="00C1105B" w:rsidRDefault="00C1105B" w:rsidP="00C1105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6A157FC2" w14:textId="1025E92C" w:rsidR="00C1105B" w:rsidRDefault="00C1105B" w:rsidP="00C1105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55D32CE9" w14:textId="196F0631" w:rsidR="00C1105B" w:rsidRDefault="00C1105B" w:rsidP="00C1105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C1105B" w14:paraId="4B34BC43" w14:textId="77777777" w:rsidTr="009A356C">
        <w:tc>
          <w:tcPr>
            <w:tcW w:w="788" w:type="dxa"/>
            <w:vAlign w:val="center"/>
          </w:tcPr>
          <w:p w14:paraId="33EEC349" w14:textId="77777777" w:rsidR="00C1105B" w:rsidRDefault="00C1105B" w:rsidP="00C1105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 w14:paraId="69C69046" w14:textId="39C01AA3" w:rsidR="00C1105B" w:rsidRDefault="00C1105B" w:rsidP="00C1105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袁宇恩</w:t>
            </w:r>
          </w:p>
        </w:tc>
        <w:tc>
          <w:tcPr>
            <w:tcW w:w="1350" w:type="dxa"/>
          </w:tcPr>
          <w:p w14:paraId="0199B596" w14:textId="43469EAD" w:rsidR="00C1105B" w:rsidRDefault="00C1105B" w:rsidP="00C1105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00D7DB0B" w14:textId="11404789" w:rsidR="00C1105B" w:rsidRDefault="00C1105B" w:rsidP="00C1105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73FAD42A" w14:textId="5D745491" w:rsidR="00C1105B" w:rsidRDefault="00C1105B" w:rsidP="00C1105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78AA4A2C" w14:textId="08D6DC8C" w:rsidR="00C1105B" w:rsidRDefault="00C1105B" w:rsidP="00C1105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37EC75B1" w14:textId="2E08E73B" w:rsidR="00C1105B" w:rsidRDefault="00C1105B" w:rsidP="00C1105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056BDCF3" w14:textId="38E130F5" w:rsidR="00C1105B" w:rsidRDefault="00C1105B" w:rsidP="00C1105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1607FAFF" w14:textId="119F06B4" w:rsidR="00C1105B" w:rsidRDefault="00C1105B" w:rsidP="00C1105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1E749A" w14:paraId="661183D5" w14:textId="77777777" w:rsidTr="009A356C">
        <w:tc>
          <w:tcPr>
            <w:tcW w:w="788" w:type="dxa"/>
            <w:vAlign w:val="center"/>
          </w:tcPr>
          <w:p w14:paraId="412735F3" w14:textId="77777777" w:rsidR="001E749A" w:rsidRDefault="001E749A" w:rsidP="001E749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 w14:paraId="184D7C6D" w14:textId="11DF379D" w:rsidR="001E749A" w:rsidRDefault="001E749A" w:rsidP="001E749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AE41E2">
              <w:rPr>
                <w:rFonts w:hint="eastAsia"/>
              </w:rPr>
              <w:t>李锦熙</w:t>
            </w:r>
            <w:proofErr w:type="gramEnd"/>
          </w:p>
        </w:tc>
        <w:tc>
          <w:tcPr>
            <w:tcW w:w="1350" w:type="dxa"/>
          </w:tcPr>
          <w:p w14:paraId="6FAB3092" w14:textId="5687D56D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15733C1D" w14:textId="341393E2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00D5EDBF" w14:textId="6E1D2468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2A0E5742" w14:textId="14D49EF0" w:rsidR="001E749A" w:rsidRDefault="00070BE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03365287" w14:textId="076CF732" w:rsidR="001E749A" w:rsidRDefault="001E749A" w:rsidP="001E749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 w14:paraId="5608B1F6" w14:textId="7A53DD0D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26A0134F" w14:textId="7E543C25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</w:tr>
      <w:tr w:rsidR="00522909" w14:paraId="4548CFEC" w14:textId="77777777" w:rsidTr="009A356C">
        <w:tc>
          <w:tcPr>
            <w:tcW w:w="788" w:type="dxa"/>
            <w:vAlign w:val="center"/>
          </w:tcPr>
          <w:p w14:paraId="48FB5CD1" w14:textId="77777777" w:rsidR="00522909" w:rsidRDefault="00522909" w:rsidP="0052290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 w14:paraId="6E24A0FA" w14:textId="360785A6" w:rsidR="00522909" w:rsidRDefault="00522909" w:rsidP="0052290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范景铭</w:t>
            </w:r>
          </w:p>
        </w:tc>
        <w:tc>
          <w:tcPr>
            <w:tcW w:w="1350" w:type="dxa"/>
          </w:tcPr>
          <w:p w14:paraId="0E409BF9" w14:textId="1C79FCD5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488" w:type="dxa"/>
          </w:tcPr>
          <w:p w14:paraId="5FAC4A64" w14:textId="0EE54469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 w14:paraId="6FAEBB3D" w14:textId="0C7E1922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 w14:paraId="1D51F5FE" w14:textId="5C96EE8A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2" w:type="dxa"/>
          </w:tcPr>
          <w:p w14:paraId="6C56DB3A" w14:textId="2549FF06" w:rsidR="00522909" w:rsidRDefault="00522909" w:rsidP="00522909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636" w:type="dxa"/>
          </w:tcPr>
          <w:p w14:paraId="5B25249F" w14:textId="22C94952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061" w:type="dxa"/>
          </w:tcPr>
          <w:p w14:paraId="3AFADEF9" w14:textId="1F0E94D9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522909" w14:paraId="109E8ADF" w14:textId="77777777" w:rsidTr="009A356C">
        <w:tc>
          <w:tcPr>
            <w:tcW w:w="788" w:type="dxa"/>
            <w:vAlign w:val="center"/>
          </w:tcPr>
          <w:p w14:paraId="155D65EE" w14:textId="77777777" w:rsidR="00522909" w:rsidRDefault="00522909" w:rsidP="0052290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 w14:paraId="3B1C2318" w14:textId="449E0612" w:rsidR="00522909" w:rsidRDefault="00522909" w:rsidP="0052290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王元熙</w:t>
            </w:r>
          </w:p>
        </w:tc>
        <w:tc>
          <w:tcPr>
            <w:tcW w:w="1350" w:type="dxa"/>
          </w:tcPr>
          <w:p w14:paraId="417B1C12" w14:textId="47579D26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488" w:type="dxa"/>
          </w:tcPr>
          <w:p w14:paraId="2AF0BBE7" w14:textId="07349938" w:rsidR="00522909" w:rsidRDefault="00522909" w:rsidP="0052290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689" w:type="dxa"/>
          </w:tcPr>
          <w:p w14:paraId="70654CD4" w14:textId="07E6A7BA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 w14:paraId="79415EE4" w14:textId="36BD4EC2" w:rsidR="00522909" w:rsidRDefault="00522909" w:rsidP="0052290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572" w:type="dxa"/>
          </w:tcPr>
          <w:p w14:paraId="5BE25706" w14:textId="17832732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636" w:type="dxa"/>
          </w:tcPr>
          <w:p w14:paraId="1531674F" w14:textId="1D835DEA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061" w:type="dxa"/>
          </w:tcPr>
          <w:p w14:paraId="23550B48" w14:textId="53B6AF0D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DB6707" w14:paraId="043E3E74" w14:textId="77777777" w:rsidTr="009A356C">
        <w:tc>
          <w:tcPr>
            <w:tcW w:w="788" w:type="dxa"/>
            <w:vAlign w:val="center"/>
          </w:tcPr>
          <w:p w14:paraId="2D424BF4" w14:textId="77777777" w:rsidR="00DB6707" w:rsidRDefault="00DB6707" w:rsidP="00DB670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 w14:paraId="6368994B" w14:textId="44883BB6" w:rsidR="00DB6707" w:rsidRDefault="00DB6707" w:rsidP="00DB670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AE41E2">
              <w:rPr>
                <w:rFonts w:hint="eastAsia"/>
              </w:rPr>
              <w:t>张慕礼</w:t>
            </w:r>
            <w:proofErr w:type="gramEnd"/>
          </w:p>
        </w:tc>
        <w:tc>
          <w:tcPr>
            <w:tcW w:w="1350" w:type="dxa"/>
          </w:tcPr>
          <w:p w14:paraId="3ECDC14A" w14:textId="4344549F" w:rsidR="00DB6707" w:rsidRPr="00C228FB" w:rsidRDefault="00DB6707" w:rsidP="00DB6707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767D1510" w14:textId="2F6F1FB2" w:rsidR="00DB6707" w:rsidRPr="00C228FB" w:rsidRDefault="00DB6707" w:rsidP="00DB6707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379DF735" w14:textId="551FB186" w:rsidR="00DB6707" w:rsidRPr="00C228FB" w:rsidRDefault="00DB6707" w:rsidP="00DB6707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4221716A" w14:textId="3BEA54EC" w:rsidR="00DB6707" w:rsidRPr="00C228FB" w:rsidRDefault="00DB6707" w:rsidP="00DB6707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1808BC16" w14:textId="27C8A326" w:rsidR="00DB6707" w:rsidRPr="00C228FB" w:rsidRDefault="00DB6707" w:rsidP="00DB6707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222463E6" w14:textId="5727B23C" w:rsidR="00DB6707" w:rsidRPr="00C228FB" w:rsidRDefault="00DB6707" w:rsidP="00DB6707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6919221A" w14:textId="28ED81F0" w:rsidR="00DB6707" w:rsidRPr="00C228FB" w:rsidRDefault="00DB6707" w:rsidP="00DB6707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1C4D2D" w14:paraId="31F067D3" w14:textId="77777777" w:rsidTr="009A356C">
        <w:tc>
          <w:tcPr>
            <w:tcW w:w="788" w:type="dxa"/>
            <w:vAlign w:val="center"/>
          </w:tcPr>
          <w:p w14:paraId="62EE970B" w14:textId="77777777" w:rsidR="001C4D2D" w:rsidRDefault="001C4D2D" w:rsidP="001C4D2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 w14:paraId="762575F5" w14:textId="532F3255" w:rsidR="001C4D2D" w:rsidRDefault="001C4D2D" w:rsidP="001C4D2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滕梓皓</w:t>
            </w:r>
          </w:p>
        </w:tc>
        <w:tc>
          <w:tcPr>
            <w:tcW w:w="1350" w:type="dxa"/>
          </w:tcPr>
          <w:p w14:paraId="162B269A" w14:textId="5BBD3457" w:rsidR="001C4D2D" w:rsidRDefault="001C4D2D" w:rsidP="001C4D2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10749952" w14:textId="048DE306" w:rsidR="001C4D2D" w:rsidRDefault="001C4D2D" w:rsidP="001C4D2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642A9B2E" w14:textId="524B027E" w:rsidR="001C4D2D" w:rsidRDefault="001C4D2D" w:rsidP="001C4D2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51901CFC" w14:textId="22AB8726" w:rsidR="001C4D2D" w:rsidRDefault="001C4D2D" w:rsidP="001C4D2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20B4D141" w14:textId="296C7B72" w:rsidR="001C4D2D" w:rsidRDefault="001C4D2D" w:rsidP="001C4D2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53CC7F0E" w14:textId="41C8988F" w:rsidR="001C4D2D" w:rsidRDefault="001C4D2D" w:rsidP="001C4D2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6733311F" w14:textId="47917F1D" w:rsidR="001C4D2D" w:rsidRDefault="001C4D2D" w:rsidP="001C4D2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C1105B" w14:paraId="176BEA97" w14:textId="77777777" w:rsidTr="009A356C">
        <w:tc>
          <w:tcPr>
            <w:tcW w:w="788" w:type="dxa"/>
            <w:vAlign w:val="center"/>
          </w:tcPr>
          <w:p w14:paraId="6ECBE344" w14:textId="77777777" w:rsidR="00C1105B" w:rsidRDefault="00C1105B" w:rsidP="00C1105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 w14:paraId="1EDA8AD6" w14:textId="3781CF91" w:rsidR="00C1105B" w:rsidRDefault="00C1105B" w:rsidP="00C1105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晁嘉佐</w:t>
            </w:r>
          </w:p>
        </w:tc>
        <w:tc>
          <w:tcPr>
            <w:tcW w:w="1350" w:type="dxa"/>
          </w:tcPr>
          <w:p w14:paraId="410CF335" w14:textId="5A771382" w:rsidR="00C1105B" w:rsidRDefault="00C1105B" w:rsidP="00C1105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28DB0C53" w14:textId="62750CE0" w:rsidR="00C1105B" w:rsidRDefault="00C1105B" w:rsidP="00C1105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76749E58" w14:textId="0FE8DD5B" w:rsidR="00C1105B" w:rsidRDefault="00C1105B" w:rsidP="00C1105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72EBA022" w14:textId="28DC97CA" w:rsidR="00C1105B" w:rsidRDefault="00C1105B" w:rsidP="00C1105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546B3674" w14:textId="74FF6850" w:rsidR="00C1105B" w:rsidRDefault="00C1105B" w:rsidP="00C1105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3014F4F5" w14:textId="2DB04BF3" w:rsidR="00C1105B" w:rsidRDefault="00C1105B" w:rsidP="00C1105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2F06154D" w14:textId="477FCB94" w:rsidR="00C1105B" w:rsidRDefault="00C1105B" w:rsidP="00C1105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812D47" w14:paraId="771B5433" w14:textId="77777777" w:rsidTr="009A356C">
        <w:tc>
          <w:tcPr>
            <w:tcW w:w="788" w:type="dxa"/>
            <w:vAlign w:val="center"/>
          </w:tcPr>
          <w:p w14:paraId="22135E80" w14:textId="77777777" w:rsidR="00812D47" w:rsidRDefault="00812D47" w:rsidP="00812D4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 w14:paraId="5C1D1E74" w14:textId="7205800A" w:rsidR="00812D47" w:rsidRDefault="00812D47" w:rsidP="00812D4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AE41E2">
              <w:rPr>
                <w:rFonts w:hint="eastAsia"/>
              </w:rPr>
              <w:t>邵</w:t>
            </w:r>
            <w:proofErr w:type="gramEnd"/>
            <w:r w:rsidRPr="00AE41E2">
              <w:rPr>
                <w:rFonts w:hint="eastAsia"/>
              </w:rPr>
              <w:t>芃宇</w:t>
            </w:r>
          </w:p>
        </w:tc>
        <w:tc>
          <w:tcPr>
            <w:tcW w:w="1350" w:type="dxa"/>
          </w:tcPr>
          <w:p w14:paraId="64262CB1" w14:textId="33E67778" w:rsidR="00812D47" w:rsidRDefault="00812D47" w:rsidP="00812D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278D795D" w14:textId="38F695E6" w:rsidR="00812D47" w:rsidRDefault="00812D47" w:rsidP="00812D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7975B04F" w14:textId="73896BDE" w:rsidR="00812D47" w:rsidRDefault="00812D47" w:rsidP="00812D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32F9CA80" w14:textId="56D32C91" w:rsidR="00812D47" w:rsidRDefault="00812D47" w:rsidP="00812D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33DA5775" w14:textId="02DD4801" w:rsidR="00812D47" w:rsidRDefault="00812D47" w:rsidP="00812D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5A59FDDE" w14:textId="2D4F62A5" w:rsidR="00812D47" w:rsidRDefault="00812D47" w:rsidP="00812D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496D09BC" w14:textId="53719B74" w:rsidR="00812D47" w:rsidRDefault="00812D47" w:rsidP="00812D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522909" w14:paraId="2BA10528" w14:textId="77777777" w:rsidTr="009A356C">
        <w:tc>
          <w:tcPr>
            <w:tcW w:w="788" w:type="dxa"/>
            <w:vAlign w:val="center"/>
          </w:tcPr>
          <w:p w14:paraId="6E7A1FBC" w14:textId="77777777" w:rsidR="00522909" w:rsidRDefault="00522909" w:rsidP="0052290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 w14:paraId="5E206F33" w14:textId="2ABDD645" w:rsidR="00522909" w:rsidRDefault="00522909" w:rsidP="0052290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李显</w:t>
            </w:r>
            <w:proofErr w:type="gramStart"/>
            <w:r w:rsidRPr="00AE41E2">
              <w:rPr>
                <w:rFonts w:hint="eastAsia"/>
              </w:rPr>
              <w:t>一</w:t>
            </w:r>
            <w:proofErr w:type="gramEnd"/>
          </w:p>
        </w:tc>
        <w:tc>
          <w:tcPr>
            <w:tcW w:w="1350" w:type="dxa"/>
          </w:tcPr>
          <w:p w14:paraId="1D56D3C4" w14:textId="0301AA22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488" w:type="dxa"/>
          </w:tcPr>
          <w:p w14:paraId="2706D0AF" w14:textId="71E884D5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 w14:paraId="4B80922E" w14:textId="003CDF37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 w14:paraId="1E74C8ED" w14:textId="3A4BE087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2" w:type="dxa"/>
          </w:tcPr>
          <w:p w14:paraId="014CFA41" w14:textId="0BF16095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636" w:type="dxa"/>
          </w:tcPr>
          <w:p w14:paraId="01292E0A" w14:textId="4612E535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061" w:type="dxa"/>
          </w:tcPr>
          <w:p w14:paraId="23D7DF5F" w14:textId="5DEFFB1E" w:rsidR="00522909" w:rsidRDefault="00522909" w:rsidP="0052290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</w:tbl>
    <w:p w14:paraId="0FD47C79" w14:textId="70C7344B" w:rsidR="0081625E" w:rsidRPr="0081625E" w:rsidRDefault="004C140A" w:rsidP="00B06D48">
      <w:pP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 w:rsidRPr="00CA3FD2">
        <w:rPr>
          <w:noProof/>
        </w:rPr>
        <w:drawing>
          <wp:anchor distT="0" distB="0" distL="114300" distR="114300" simplePos="0" relativeHeight="251673600" behindDoc="1" locked="0" layoutInCell="1" allowOverlap="1" wp14:anchorId="4D179AC8" wp14:editId="252E111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245" cy="10670540"/>
            <wp:effectExtent l="0" t="0" r="0" b="0"/>
            <wp:wrapNone/>
            <wp:docPr id="1529076429" name="图片 1529076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123" w:rsidRPr="00CA3FD2">
        <w:rPr>
          <w:noProof/>
        </w:rPr>
        <w:drawing>
          <wp:anchor distT="0" distB="0" distL="114300" distR="114300" simplePos="0" relativeHeight="251671552" behindDoc="1" locked="0" layoutInCell="1" allowOverlap="1" wp14:anchorId="7BD8EFCC" wp14:editId="42A5373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8245" cy="10670540"/>
            <wp:effectExtent l="0" t="0" r="0" b="0"/>
            <wp:wrapNone/>
            <wp:docPr id="1703796713" name="图片 1703796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FE6D5" w14:textId="25155CDE" w:rsidR="00F32222" w:rsidRDefault="00522909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 w:rsidRPr="00CA3FD2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6AE0E57F" wp14:editId="4199EBD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8245" cy="10670540"/>
            <wp:effectExtent l="0" t="0" r="0" b="0"/>
            <wp:wrapNone/>
            <wp:docPr id="180164855" name="图片 18016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BEA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6E6FCD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 w:rsidR="00070BEA"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 w:rsidR="00070BEA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C373552" w14:textId="04F0CDD7" w:rsidR="00F32222" w:rsidRDefault="00812D47">
      <w:pPr>
        <w:spacing w:line="3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r w:rsidR="00522909">
        <w:rPr>
          <w:rFonts w:ascii="宋体" w:eastAsia="宋体" w:hAnsi="宋体" w:cs="宋体" w:hint="eastAsia"/>
          <w:sz w:val="24"/>
          <w:szCs w:val="24"/>
        </w:rPr>
        <w:t>混班</w:t>
      </w:r>
      <w:r w:rsidR="006E6FCD">
        <w:rPr>
          <w:rFonts w:ascii="宋体" w:eastAsia="宋体" w:hAnsi="宋体" w:cs="宋体" w:hint="eastAsia"/>
          <w:sz w:val="24"/>
          <w:szCs w:val="24"/>
        </w:rPr>
        <w:t>，</w:t>
      </w:r>
      <w:r w:rsidR="00522909">
        <w:rPr>
          <w:rFonts w:ascii="宋体" w:eastAsia="宋体" w:hAnsi="宋体" w:cs="宋体" w:hint="eastAsia"/>
          <w:sz w:val="24"/>
          <w:szCs w:val="24"/>
        </w:rPr>
        <w:t>小朋友们</w:t>
      </w:r>
      <w:r w:rsidR="006E6FCD">
        <w:rPr>
          <w:rFonts w:ascii="宋体" w:eastAsia="宋体" w:hAnsi="宋体" w:cs="宋体" w:hint="eastAsia"/>
          <w:sz w:val="24"/>
          <w:szCs w:val="24"/>
        </w:rPr>
        <w:t>玩的很开心</w:t>
      </w:r>
      <w:r w:rsidR="00C228FB" w:rsidRPr="00C228FB">
        <w:rPr>
          <w:rFonts w:ascii="宋体" w:eastAsia="宋体" w:hAnsi="宋体" w:cs="宋体" w:hint="eastAsia"/>
          <w:sz w:val="24"/>
          <w:szCs w:val="24"/>
        </w:rPr>
        <w:t>。</w:t>
      </w:r>
    </w:p>
    <w:tbl>
      <w:tblPr>
        <w:tblStyle w:val="ac"/>
        <w:tblW w:w="9444" w:type="dxa"/>
        <w:jc w:val="center"/>
        <w:tblLayout w:type="fixed"/>
        <w:tblLook w:val="04A0" w:firstRow="1" w:lastRow="0" w:firstColumn="1" w:lastColumn="0" w:noHBand="0" w:noVBand="1"/>
      </w:tblPr>
      <w:tblGrid>
        <w:gridCol w:w="4722"/>
        <w:gridCol w:w="4722"/>
      </w:tblGrid>
      <w:tr w:rsidR="003B1FAF" w14:paraId="0F138CA1" w14:textId="77777777" w:rsidTr="00E76490">
        <w:trPr>
          <w:trHeight w:val="3396"/>
          <w:jc w:val="center"/>
        </w:trPr>
        <w:tc>
          <w:tcPr>
            <w:tcW w:w="4722" w:type="dxa"/>
          </w:tcPr>
          <w:p w14:paraId="12E1395E" w14:textId="4E784ED5" w:rsidR="003B1FAF" w:rsidRPr="00964209" w:rsidRDefault="00522909" w:rsidP="00830437"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0" distR="0" wp14:anchorId="56719F48" wp14:editId="6722FA4E">
                  <wp:extent cx="2851150" cy="2139950"/>
                  <wp:effectExtent l="0" t="0" r="6350" b="0"/>
                  <wp:docPr id="9008949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</w:tcPr>
          <w:p w14:paraId="6562819F" w14:textId="0D8C0595" w:rsidR="003B1FAF" w:rsidRDefault="00522909" w:rsidP="00830437"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noProof/>
                <w:kern w:val="0"/>
                <w:szCs w:val="21"/>
              </w:rPr>
              <w:drawing>
                <wp:inline distT="0" distB="0" distL="0" distR="0" wp14:anchorId="1A88DC13" wp14:editId="5FD77150">
                  <wp:extent cx="2851150" cy="2139950"/>
                  <wp:effectExtent l="0" t="0" r="6350" b="0"/>
                  <wp:docPr id="49388507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47" w14:paraId="2742F873" w14:textId="77777777" w:rsidTr="00E76490">
        <w:trPr>
          <w:trHeight w:val="3396"/>
          <w:jc w:val="center"/>
        </w:trPr>
        <w:tc>
          <w:tcPr>
            <w:tcW w:w="4722" w:type="dxa"/>
          </w:tcPr>
          <w:p w14:paraId="10597428" w14:textId="0FB7D6BB" w:rsidR="00812D47" w:rsidRPr="00964209" w:rsidRDefault="00522909" w:rsidP="00830437"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noProof/>
                <w:kern w:val="0"/>
                <w:szCs w:val="21"/>
              </w:rPr>
              <w:drawing>
                <wp:inline distT="0" distB="0" distL="0" distR="0" wp14:anchorId="2A9D41F3" wp14:editId="21D768AD">
                  <wp:extent cx="2861310" cy="2144395"/>
                  <wp:effectExtent l="0" t="0" r="0" b="8255"/>
                  <wp:docPr id="135768395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</w:tcPr>
          <w:p w14:paraId="52C9EAD6" w14:textId="501CC257" w:rsidR="00812D47" w:rsidRDefault="00522909" w:rsidP="00830437"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noProof/>
                <w:kern w:val="0"/>
                <w:szCs w:val="21"/>
              </w:rPr>
              <w:drawing>
                <wp:inline distT="0" distB="0" distL="0" distR="0" wp14:anchorId="541C2EAC" wp14:editId="69E2189F">
                  <wp:extent cx="2861310" cy="2144395"/>
                  <wp:effectExtent l="0" t="0" r="0" b="8255"/>
                  <wp:docPr id="168015555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061ABF" w14:textId="7D899FD3" w:rsidR="00713314" w:rsidRDefault="00713314" w:rsidP="00713314">
      <w:pP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 w14:paraId="28F7BF60" w14:textId="1FEE7A66" w:rsidR="00713314" w:rsidRDefault="00713314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 w14:paraId="0B8ADB5C" w14:textId="5B36A724" w:rsidR="00F32222" w:rsidRDefault="00000000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522909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安全教育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90E04DA" w14:textId="6EE1D252" w:rsidR="00F32222" w:rsidRDefault="00522909">
      <w:pPr>
        <w:ind w:firstLineChars="200" w:firstLine="480"/>
        <w:jc w:val="left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sz w:val="24"/>
          <w:szCs w:val="24"/>
        </w:rPr>
        <w:t>小朋友们明天便开启了五一小长假，为了小朋友们度过一个快乐、幸福的假期，杨老师组织了一次安全教育</w:t>
      </w:r>
      <w:r w:rsidR="00000000">
        <w:rPr>
          <w:rFonts w:ascii="宋体" w:eastAsia="宋体" w:hAnsi="宋体" w:cs="宋体" w:hint="eastAsia"/>
          <w:sz w:val="24"/>
          <w:szCs w:val="24"/>
        </w:rPr>
        <w:t>。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5521"/>
      </w:tblGrid>
      <w:tr w:rsidR="00522909" w14:paraId="76F17A91" w14:textId="77777777" w:rsidTr="00522909">
        <w:trPr>
          <w:trHeight w:val="3076"/>
          <w:jc w:val="center"/>
        </w:trPr>
        <w:tc>
          <w:tcPr>
            <w:tcW w:w="5521" w:type="dxa"/>
          </w:tcPr>
          <w:p w14:paraId="1C835F73" w14:textId="734F7DEE" w:rsidR="00522909" w:rsidRDefault="00522909" w:rsidP="00522909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630132F" wp14:editId="29A2E96F">
                  <wp:extent cx="2534970" cy="1901228"/>
                  <wp:effectExtent l="0" t="0" r="0" b="3810"/>
                  <wp:docPr id="59750094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702" cy="190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36E1C5" w14:textId="345E344E" w:rsidR="00F32222" w:rsidRDefault="00F32222" w:rsidP="00522909">
      <w:pPr>
        <w:rPr>
          <w:rFonts w:ascii="宋体" w:eastAsia="宋体" w:hAnsi="宋体" w:cs="宋体" w:hint="eastAsia"/>
          <w:b/>
          <w:bCs/>
          <w:sz w:val="24"/>
          <w:szCs w:val="24"/>
        </w:rPr>
      </w:pPr>
    </w:p>
    <w:sectPr w:rsidR="00F32222">
      <w:headerReference w:type="default" r:id="rId14"/>
      <w:footerReference w:type="default" r:id="rId15"/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A7DF87" w14:textId="77777777" w:rsidR="007B41EC" w:rsidRDefault="007B41EC">
      <w:r>
        <w:separator/>
      </w:r>
    </w:p>
  </w:endnote>
  <w:endnote w:type="continuationSeparator" w:id="0">
    <w:p w14:paraId="504F47D1" w14:textId="77777777" w:rsidR="007B41EC" w:rsidRDefault="007B4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Sitka Text Semibold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B2FD8A" w14:textId="370C2C68" w:rsidR="00F32222" w:rsidRDefault="00F32222">
    <w:pPr>
      <w:pStyle w:val="a3"/>
    </w:pPr>
  </w:p>
  <w:p w14:paraId="28B57F82" w14:textId="77777777" w:rsidR="00F32222" w:rsidRDefault="00F3222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3C7091" w14:textId="77777777" w:rsidR="007B41EC" w:rsidRDefault="007B41EC">
      <w:r>
        <w:separator/>
      </w:r>
    </w:p>
  </w:footnote>
  <w:footnote w:type="continuationSeparator" w:id="0">
    <w:p w14:paraId="12C3D987" w14:textId="77777777" w:rsidR="007B41EC" w:rsidRDefault="007B41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984514" w14:textId="1C28A8C8" w:rsidR="00F32222" w:rsidRDefault="00000000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195129B2" wp14:editId="59B93ED8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proofState w:spelling="clean" w:grammar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23275"/>
    <w:rsid w:val="00036A11"/>
    <w:rsid w:val="00070BEA"/>
    <w:rsid w:val="00076FCF"/>
    <w:rsid w:val="000B5875"/>
    <w:rsid w:val="000B665E"/>
    <w:rsid w:val="000D1EB5"/>
    <w:rsid w:val="000D5AF5"/>
    <w:rsid w:val="000D5F95"/>
    <w:rsid w:val="00142DE9"/>
    <w:rsid w:val="00160123"/>
    <w:rsid w:val="001616B8"/>
    <w:rsid w:val="00170B1F"/>
    <w:rsid w:val="001B2F08"/>
    <w:rsid w:val="001C4D2D"/>
    <w:rsid w:val="001E749A"/>
    <w:rsid w:val="00270EAC"/>
    <w:rsid w:val="00274452"/>
    <w:rsid w:val="00287496"/>
    <w:rsid w:val="002C0B2D"/>
    <w:rsid w:val="002F43F3"/>
    <w:rsid w:val="003551C2"/>
    <w:rsid w:val="00384ECD"/>
    <w:rsid w:val="00397893"/>
    <w:rsid w:val="003A2933"/>
    <w:rsid w:val="003B1FAF"/>
    <w:rsid w:val="003C46C4"/>
    <w:rsid w:val="00432DAF"/>
    <w:rsid w:val="004640AD"/>
    <w:rsid w:val="004A1021"/>
    <w:rsid w:val="004C140A"/>
    <w:rsid w:val="0052094A"/>
    <w:rsid w:val="00522909"/>
    <w:rsid w:val="00567B56"/>
    <w:rsid w:val="00574A62"/>
    <w:rsid w:val="005A6FA8"/>
    <w:rsid w:val="005E3388"/>
    <w:rsid w:val="0061113B"/>
    <w:rsid w:val="00642DF9"/>
    <w:rsid w:val="00670FA8"/>
    <w:rsid w:val="006B0ED1"/>
    <w:rsid w:val="006C69B3"/>
    <w:rsid w:val="006D0544"/>
    <w:rsid w:val="006E6FCD"/>
    <w:rsid w:val="00713314"/>
    <w:rsid w:val="0072493E"/>
    <w:rsid w:val="00724CB9"/>
    <w:rsid w:val="0073125A"/>
    <w:rsid w:val="007362AC"/>
    <w:rsid w:val="00744D96"/>
    <w:rsid w:val="00750392"/>
    <w:rsid w:val="00765189"/>
    <w:rsid w:val="007868C5"/>
    <w:rsid w:val="007A550E"/>
    <w:rsid w:val="007B41EC"/>
    <w:rsid w:val="007D5D5F"/>
    <w:rsid w:val="00802580"/>
    <w:rsid w:val="00812D47"/>
    <w:rsid w:val="008132D3"/>
    <w:rsid w:val="0081625E"/>
    <w:rsid w:val="0086082F"/>
    <w:rsid w:val="008657E8"/>
    <w:rsid w:val="008B5D4D"/>
    <w:rsid w:val="008D3DBA"/>
    <w:rsid w:val="008D61D6"/>
    <w:rsid w:val="00917CA0"/>
    <w:rsid w:val="00931D94"/>
    <w:rsid w:val="00957038"/>
    <w:rsid w:val="009A5165"/>
    <w:rsid w:val="009D446D"/>
    <w:rsid w:val="009F3EF3"/>
    <w:rsid w:val="00A10E27"/>
    <w:rsid w:val="00A535E0"/>
    <w:rsid w:val="00A60404"/>
    <w:rsid w:val="00A66183"/>
    <w:rsid w:val="00AF1C1E"/>
    <w:rsid w:val="00B06D48"/>
    <w:rsid w:val="00B46CE4"/>
    <w:rsid w:val="00B63E0D"/>
    <w:rsid w:val="00BA7A8E"/>
    <w:rsid w:val="00C1105B"/>
    <w:rsid w:val="00C16D88"/>
    <w:rsid w:val="00C17D1D"/>
    <w:rsid w:val="00C228FB"/>
    <w:rsid w:val="00C62B3A"/>
    <w:rsid w:val="00C71146"/>
    <w:rsid w:val="00C7187A"/>
    <w:rsid w:val="00C72249"/>
    <w:rsid w:val="00C836C5"/>
    <w:rsid w:val="00CA3FD2"/>
    <w:rsid w:val="00CE3589"/>
    <w:rsid w:val="00CF3AA4"/>
    <w:rsid w:val="00CF45C5"/>
    <w:rsid w:val="00D051E6"/>
    <w:rsid w:val="00D2237E"/>
    <w:rsid w:val="00D332C7"/>
    <w:rsid w:val="00D43A3A"/>
    <w:rsid w:val="00D52437"/>
    <w:rsid w:val="00D70EF8"/>
    <w:rsid w:val="00D918ED"/>
    <w:rsid w:val="00DB6707"/>
    <w:rsid w:val="00DC210A"/>
    <w:rsid w:val="00DE54E7"/>
    <w:rsid w:val="00DF1174"/>
    <w:rsid w:val="00DF48E7"/>
    <w:rsid w:val="00E04354"/>
    <w:rsid w:val="00E555AA"/>
    <w:rsid w:val="00E76490"/>
    <w:rsid w:val="00EE0591"/>
    <w:rsid w:val="00EF2EE4"/>
    <w:rsid w:val="00F20F0C"/>
    <w:rsid w:val="00F30221"/>
    <w:rsid w:val="00F32222"/>
    <w:rsid w:val="00F51359"/>
    <w:rsid w:val="00F67786"/>
    <w:rsid w:val="00F94453"/>
    <w:rsid w:val="00F954DC"/>
    <w:rsid w:val="00FA1689"/>
    <w:rsid w:val="00FB7B56"/>
    <w:rsid w:val="00FD2B49"/>
    <w:rsid w:val="00FF271D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18AB53"/>
  <w15:docId w15:val="{A1C7F28C-AE36-4FFA-9071-4809D18C2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29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6</TotalTime>
  <Pages>2</Pages>
  <Words>92</Words>
  <Characters>526</Characters>
  <Application>Microsoft Office Word</Application>
  <DocSecurity>0</DocSecurity>
  <Lines>4</Lines>
  <Paragraphs>1</Paragraphs>
  <ScaleCrop>false</ScaleCrop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yixuange</dc:creator>
  <cp:lastModifiedBy>嘉茜 王</cp:lastModifiedBy>
  <cp:revision>2</cp:revision>
  <cp:lastPrinted>2024-04-24T08:21:00Z</cp:lastPrinted>
  <dcterms:created xsi:type="dcterms:W3CDTF">2024-04-30T11:45:00Z</dcterms:created>
  <dcterms:modified xsi:type="dcterms:W3CDTF">2024-04-30T11:45:00Z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