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4月30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今天是五一长假的最后一天上学，表扬能坚持入园的小朋友。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签到、选择区域。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入园时，王韵涵、郭慕芸、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、魏书宇、赵天睿，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能有序签到。</w:t>
      </w:r>
    </w:p>
    <w:tbl>
      <w:tblPr>
        <w:tblStyle w:val="10"/>
        <w:tblW w:w="10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2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7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2028825" cy="1521460"/>
                  <wp:effectExtent l="0" t="0" r="3175" b="2540"/>
                  <wp:wrapTopAndBottom/>
                  <wp:docPr id="2" name="图片 2" descr="482f2786f4b5b26190722b2f3211d4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82f2786f4b5b26190722b2f3211d4d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10795</wp:posOffset>
                  </wp:positionV>
                  <wp:extent cx="2028825" cy="1521460"/>
                  <wp:effectExtent l="0" t="0" r="3175" b="2540"/>
                  <wp:wrapTopAndBottom/>
                  <wp:docPr id="3" name="图片 3" descr="3bb15c7f6f2e49eec144328ca8b142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bb15c7f6f2e49eec144328ca8b142a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5" name="图片 5" descr="47f78f0d5d26d6db323b183a686396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7f78f0d5d26d6db323b183a6863964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53" w:tblpY="190"/>
        <w:tblOverlap w:val="never"/>
        <w:tblW w:w="10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434"/>
        <w:gridCol w:w="3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53975</wp:posOffset>
                  </wp:positionV>
                  <wp:extent cx="1920240" cy="1440180"/>
                  <wp:effectExtent l="0" t="0" r="10160" b="7620"/>
                  <wp:wrapTopAndBottom/>
                  <wp:docPr id="6" name="图片 6" descr="c15b655f33352bb0613e473ae8285e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15b655f33352bb0613e473ae8285e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我们在建构去搭建小房子。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36830</wp:posOffset>
                  </wp:positionV>
                  <wp:extent cx="2030730" cy="1484630"/>
                  <wp:effectExtent l="0" t="0" r="1270" b="13970"/>
                  <wp:wrapTopAndBottom/>
                  <wp:docPr id="7" name="图片 7" descr="1268715ec5fe57610201781da86e7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268715ec5fe57610201781da86e74e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我用乐高拼搭一个小汽车。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27940</wp:posOffset>
                  </wp:positionV>
                  <wp:extent cx="2028825" cy="1521460"/>
                  <wp:effectExtent l="0" t="0" r="3175" b="2540"/>
                  <wp:wrapTopAndBottom/>
                  <wp:docPr id="8" name="图片 8" descr="f0b3da8d835ce0341190152fc6f550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0b3da8d835ce0341190152fc6f550a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我们在商量在娃娃家里烧什么。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36195</wp:posOffset>
                  </wp:positionV>
                  <wp:extent cx="1911985" cy="1433830"/>
                  <wp:effectExtent l="0" t="0" r="18415" b="13970"/>
                  <wp:wrapTopAndBottom/>
                  <wp:docPr id="10" name="图片 10" descr="161a3beba52b4b9d7ba2aa3f7083a703的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1a3beba52b4b9d7ba2aa3f7083a703的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我们在娃娃家里，一起给萌萌过生日。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11" name="图片 11" descr="bab98893ae20fa9ee4e192d8d96245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ab98893ae20fa9ee4e192d8d96245e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我们用毛茛给狮子做上鬃毛。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11430</wp:posOffset>
                  </wp:positionV>
                  <wp:extent cx="2028825" cy="1521460"/>
                  <wp:effectExtent l="0" t="0" r="3175" b="2540"/>
                  <wp:wrapTopAndBottom/>
                  <wp:docPr id="12" name="图片 12" descr="df885ece3617f770a28a1f031dd4a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f885ece3617f770a28a1f031dd4a9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我们在万能工匠做一个小花伞。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vertAlign w:val="baseline"/>
          <w:lang w:bidi="ar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84"/>
        <w:gridCol w:w="3312"/>
        <w:gridCol w:w="3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8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911985" cy="1433830"/>
                  <wp:effectExtent l="0" t="0" r="18415" b="13970"/>
                  <wp:wrapTopAndBottom/>
                  <wp:docPr id="13" name="图片 13" descr="b44af030d209872acc9714bd01864d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44af030d209872acc9714bd01864dc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我们准备做一个沙堡。</w:t>
            </w:r>
          </w:p>
        </w:tc>
        <w:tc>
          <w:tcPr>
            <w:tcW w:w="33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27940</wp:posOffset>
                  </wp:positionV>
                  <wp:extent cx="1911985" cy="1433830"/>
                  <wp:effectExtent l="0" t="0" r="18415" b="13970"/>
                  <wp:wrapTopAndBottom/>
                  <wp:docPr id="14" name="图片 14" descr="c979f38105039c98775f026f5128d8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979f38105039c98775f026f5128d8c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我用筛子来筛沙子。</w:t>
            </w:r>
          </w:p>
        </w:tc>
        <w:tc>
          <w:tcPr>
            <w:tcW w:w="325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27940</wp:posOffset>
                  </wp:positionV>
                  <wp:extent cx="1911985" cy="1433830"/>
                  <wp:effectExtent l="0" t="0" r="18415" b="13970"/>
                  <wp:wrapTopAndBottom/>
                  <wp:docPr id="15" name="图片 15" descr="3f271671b76caca1dbaea464dda9f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f271671b76caca1dbaea464dda9f23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我和伙伴们骑平衡车比赛我第一名。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251"/>
                <w:tab w:val="center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tab/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251"/>
                <w:tab w:val="center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tab/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  <w:t>注意桌面清洁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  <w:t>边吃边玩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1.今天我们不开展全托不夜宿班活动，请您于3:30准时接孩子回家哦！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2.另外今天所有的被褥都会打包带回家，请大家提前5分钟领好被褥后，再排队接孩子，请家长们利用五一假期时间洗一洗、晒一晒被褥！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3.今天宝贝们带回了《快乐家园》，请家长们填好四月的内容后，于5月6日早晨带来！感谢大家配合！</w:t>
      </w: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DB3969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AB929EF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6FFAF0B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7FAC3F"/>
    <w:rsid w:val="7DB2A76A"/>
    <w:rsid w:val="7DCA284D"/>
    <w:rsid w:val="7DFFE176"/>
    <w:rsid w:val="7E030705"/>
    <w:rsid w:val="7E2FA152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E12B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7F7819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7EF26EE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2A52"/>
    <w:rsid w:val="DFFFD0BB"/>
    <w:rsid w:val="E7F9A5FD"/>
    <w:rsid w:val="E7FFA0A4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736BD"/>
    <w:rsid w:val="FAEA1B89"/>
    <w:rsid w:val="FAFC2ED5"/>
    <w:rsid w:val="FBB79769"/>
    <w:rsid w:val="FBBD8934"/>
    <w:rsid w:val="FBC31ABB"/>
    <w:rsid w:val="FBEDD189"/>
    <w:rsid w:val="FBFCC729"/>
    <w:rsid w:val="FC771DA4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3F1B05"/>
    <w:rsid w:val="FF47FF52"/>
    <w:rsid w:val="FF9F1E76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42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2021-05-05T03:17:00Z</dcterms:created>
  <dc:creator>yixuange</dc:creator>
  <cp:lastModifiedBy>青柠</cp:lastModifiedBy>
  <cp:lastPrinted>2023-02-27T23:53:00Z</cp:lastPrinted>
  <dcterms:modified xsi:type="dcterms:W3CDTF">2024-04-30T13:38:35Z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