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40429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16635" cy="635000"/>
            <wp:effectExtent l="0" t="0" r="12065" b="0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8302" b="19226"/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63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32180" cy="1169670"/>
            <wp:effectExtent l="0" t="0" r="7620" b="1143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569" b="9850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今日星期五，共有21人来园，1人请假。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1115"/>
        <w:gridCol w:w="1267"/>
        <w:gridCol w:w="1233"/>
        <w:gridCol w:w="809"/>
        <w:gridCol w:w="810"/>
        <w:gridCol w:w="829"/>
        <w:gridCol w:w="1454"/>
        <w:gridCol w:w="11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267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233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448" w:type="dxa"/>
            <w:gridSpan w:val="3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454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112" w:type="dxa"/>
            <w:vMerge w:val="restart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5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67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233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82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454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2" w:type="dxa"/>
            <w:vMerge w:val="continue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267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⭕</w:t>
            </w:r>
            <w:bookmarkStart w:id="0" w:name="_GoBack"/>
            <w:bookmarkEnd w:id="0"/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⭕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18"/>
                <w:szCs w:val="18"/>
                <w:vertAlign w:val="baseline"/>
                <w:lang w:val="en-US" w:eastAsia="zh-CN" w:bidi="ar-SA"/>
              </w:rPr>
              <w:t>鸡腿⭕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1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26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33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0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1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82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⭕</w:t>
            </w:r>
          </w:p>
        </w:tc>
        <w:tc>
          <w:tcPr>
            <w:tcW w:w="1454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112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户外活动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4" name="图片 4" descr="IMG_8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01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6" name="图片 6" descr="IMG_801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01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5" name="图片 5" descr="IMG_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01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8" name="图片 8" descr="IMG_8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0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9" name="图片 9" descr="IMG_8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01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7" name="图片 7" descr="IMG_8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0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区域游戏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1" name="图片 11" descr="IMG_8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0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2" name="图片 12" descr="IMG_803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031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813560" cy="1360170"/>
                  <wp:effectExtent l="0" t="0" r="2540" b="11430"/>
                  <wp:docPr id="13" name="图片 13" descr="IMG_803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032(1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2000603020000020003"/>
    <w:charset w:val="00"/>
    <w:family w:val="auto"/>
    <w:pitch w:val="default"/>
    <w:sig w:usb0="00000000" w:usb1="00000000" w:usb2="00000000" w:usb3="00000000" w:csb0="0000000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A0LCJoZGlkIjoiZjVhNGJiMWVmZTg4ZjFhYWZhYWFiMzBkODkwYWRkZmUiLCJ1c2VyQ291bnQiOjEwNH0="/>
  </w:docVars>
  <w:rsids>
    <w:rsidRoot w:val="FDDFC22F"/>
    <w:rsid w:val="002F43F3"/>
    <w:rsid w:val="005E3388"/>
    <w:rsid w:val="00BA7A8E"/>
    <w:rsid w:val="02373186"/>
    <w:rsid w:val="031B6DD5"/>
    <w:rsid w:val="03230903"/>
    <w:rsid w:val="03EF5BA2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86A7C00"/>
    <w:rsid w:val="29485F30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E31790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8C4F92"/>
    <w:rsid w:val="40C127B1"/>
    <w:rsid w:val="41377422"/>
    <w:rsid w:val="42593DD1"/>
    <w:rsid w:val="42D64C2A"/>
    <w:rsid w:val="434D0A4D"/>
    <w:rsid w:val="43FF65AC"/>
    <w:rsid w:val="4436287C"/>
    <w:rsid w:val="44535E86"/>
    <w:rsid w:val="45216F31"/>
    <w:rsid w:val="4696680A"/>
    <w:rsid w:val="471F22FF"/>
    <w:rsid w:val="47573A97"/>
    <w:rsid w:val="47B7762C"/>
    <w:rsid w:val="48C577EE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3FA1377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2FB43FF"/>
    <w:rsid w:val="64A5275E"/>
    <w:rsid w:val="65954C03"/>
    <w:rsid w:val="65D74060"/>
    <w:rsid w:val="67033D94"/>
    <w:rsid w:val="676100F8"/>
    <w:rsid w:val="67A0736B"/>
    <w:rsid w:val="6B453F5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9C3495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24</TotalTime>
  <ScaleCrop>false</ScaleCrop>
  <LinksUpToDate>false</LinksUpToDate>
  <CharactersWithSpaces>511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陈丶清凉</cp:lastModifiedBy>
  <cp:lastPrinted>2024-04-29T23:40:20Z</cp:lastPrinted>
  <dcterms:modified xsi:type="dcterms:W3CDTF">2024-04-29T23:57:59Z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