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20955</wp:posOffset>
            </wp:positionH>
            <wp:positionV relativeFrom="paragraph">
              <wp:posOffset>-2000250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4028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3718(1).PNGIMG_3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3718(1).PNGIMG_3718(1)"/>
                    <pic:cNvPicPr>
                      <a:picLocks noChangeAspect="1"/>
                    </pic:cNvPicPr>
                  </pic:nvPicPr>
                  <pic:blipFill>
                    <a:blip r:embed="rId8"/>
                    <a:srcRect t="5292" b="5292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日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牛奶、多样饼干、巴旦木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藜麦饭、红烧肉鹌鹑蛋、莴苣炒虾糕、豌豆苗豆腐汤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：吐司面包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水果：春见、蓝莓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</w:tbl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  <w:bookmarkStart w:id="0" w:name="_GoBack"/>
      <w:bookmarkEnd w:id="0"/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今天的天气终于转晴，我们来到中操场进行混班户外活动。有的孩子选择攀爬架区域，有的孩子选择平衡区，还有的孩子选择综合区进行平衡锻炼和爬跳的能力。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205740</wp:posOffset>
            </wp:positionV>
            <wp:extent cx="2174240" cy="1631315"/>
            <wp:effectExtent l="0" t="0" r="5080" b="14605"/>
            <wp:wrapNone/>
            <wp:docPr id="1" name="图片 1" descr="C:/Users/lulu/OneDrive/桌面/4.15/IMG_4192.JPGIMG_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4.15/IMG_4192.JPGIMG_4192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220980</wp:posOffset>
            </wp:positionV>
            <wp:extent cx="2133600" cy="1602105"/>
            <wp:effectExtent l="0" t="0" r="0" b="13335"/>
            <wp:wrapNone/>
            <wp:docPr id="3" name="图片 3" descr="C:/Users/lulu/OneDrive/桌面/4.15/IMG_4196.JPGIMG_4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4.15/IMG_4196.JPGIMG_4196"/>
                    <pic:cNvPicPr>
                      <a:picLocks noChangeAspect="1"/>
                    </pic:cNvPicPr>
                  </pic:nvPicPr>
                  <pic:blipFill>
                    <a:blip r:embed="rId10"/>
                    <a:srcRect l="60" r="6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154305</wp:posOffset>
            </wp:positionV>
            <wp:extent cx="2174240" cy="1631315"/>
            <wp:effectExtent l="0" t="0" r="5080" b="14605"/>
            <wp:wrapNone/>
            <wp:docPr id="6" name="图片 6" descr="C:/Users/lulu/OneDrive/桌面/4.15/IMG_4200(1).JPGIMG_42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4.15/IMG_4200(1).JPGIMG_4200(1)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146685</wp:posOffset>
            </wp:positionV>
            <wp:extent cx="2174240" cy="1631315"/>
            <wp:effectExtent l="0" t="0" r="5080" b="14605"/>
            <wp:wrapNone/>
            <wp:docPr id="5" name="图片 5" descr="C:/Users/lulu/OneDrive/桌面/4.15/IMG_4198.JPGIMG_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4.15/IMG_4198.JPGIMG_4198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69215</wp:posOffset>
            </wp:positionV>
            <wp:extent cx="2174240" cy="1631315"/>
            <wp:effectExtent l="0" t="0" r="5080" b="14605"/>
            <wp:wrapNone/>
            <wp:docPr id="9" name="图片 9" descr="C:/Users/lulu/OneDrive/桌面/4.15/IMG_4209.JPGIMG_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4.15/IMG_4209.JPGIMG_4209"/>
                    <pic:cNvPicPr>
                      <a:picLocks noChangeAspect="1"/>
                    </pic:cNvPicPr>
                  </pic:nvPicPr>
                  <pic:blipFill>
                    <a:blip r:embed="rId13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23495</wp:posOffset>
            </wp:positionV>
            <wp:extent cx="2174240" cy="1631315"/>
            <wp:effectExtent l="0" t="0" r="5080" b="14605"/>
            <wp:wrapNone/>
            <wp:docPr id="7" name="图片 7" descr="C:/Users/lulu/OneDrive/桌面/4.15/IMG_4206.JPGIMG_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4.15/IMG_4206.JPGIMG_4206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518795</wp:posOffset>
            </wp:positionV>
            <wp:extent cx="1758950" cy="1320165"/>
            <wp:effectExtent l="0" t="0" r="8890" b="5715"/>
            <wp:wrapNone/>
            <wp:docPr id="20" name="图片 20" descr="C:/Users/lulu/OneDrive/桌面/4.15/IMG_4224.JPGIMG_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4.15/IMG_4224.JPGIMG_4224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4.15/IMG_4223.JPGIMG_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4.15/IMG_4223.JPGIMG_4223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473075</wp:posOffset>
            </wp:positionV>
            <wp:extent cx="1758950" cy="1320165"/>
            <wp:effectExtent l="0" t="0" r="8890" b="5715"/>
            <wp:wrapNone/>
            <wp:docPr id="13" name="图片 13" descr="C:/Users/lulu/OneDrive/桌面/4.15/IMG_4220.JPGIMG_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4.15/IMG_4220.JPGIMG_4220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343535</wp:posOffset>
                </wp:positionV>
                <wp:extent cx="1772920" cy="692150"/>
                <wp:effectExtent l="4445" t="4445" r="5715" b="1968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今天我来益智区钓鱼了，只有找准小孔慢一点放进绳子才能掉上来哦！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8pt;margin-top:27.05pt;height:54.5pt;width:139.6pt;z-index:251674624;mso-width-relative:page;mso-height-relative:page;" fillcolor="#FFFFFF [3201]" filled="t" stroked="t" coordsize="21600,21600" o:gfxdata="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fz9sNYAAAAK&#10;AQAADwAAAAAAAAABACAAAAAiAAAAZHJzL2Rvd25yZXYueG1sUEsBAhQAFAAAAAgAh07iQHvt1kZ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今天我来益智区钓鱼了，只有找准小孔慢一点放进绳子才能掉上来哦！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330200</wp:posOffset>
                </wp:positionV>
                <wp:extent cx="1731645" cy="519430"/>
                <wp:effectExtent l="5080" t="5080" r="15875" b="889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看我为这些小动物找到他们的影子了！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6pt;margin-top:26pt;height:40.9pt;width:136.35pt;z-index:251673600;mso-width-relative:page;mso-height-relative:page;" fillcolor="#FFFFFF [3201]" filled="t" stroked="t" coordsize="21600,21600" o:gfxdata="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e7suTX&#10;AAAACgEAAA8AAAAAAAAAAQAgAAAAIgAAAGRycy9kb3ducmV2LnhtbFBLAQIUABQAAAAIAIdO4kCF&#10;Nu4p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看我为这些小动物找到他们的影子了！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316230</wp:posOffset>
                </wp:positionV>
                <wp:extent cx="1731645" cy="519430"/>
                <wp:effectExtent l="5080" t="5080" r="15875" b="889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655" y="9352280"/>
                          <a:ext cx="1731645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我在用自然材料拼成一朵好看的花。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85pt;margin-top:24.9pt;height:40.9pt;width:136.35pt;z-index:251672576;mso-width-relative:page;mso-height-relative:page;" fillcolor="#FFFFFF [3201]" filled="t" stroked="t" coordsize="21600,21600" o:gfxdata="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NsIFnWAAAACQEAAA8AAAAAAAAAAQAgAAAAIgAAAGRycy9kb3ducmV2LnhtbFBLAQIUABQA&#10;AAAIAIdO4kDOJjEz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我在用自然材料拼成一朵好看的花。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tbl>
      <w:tblPr>
        <w:tblStyle w:val="10"/>
        <w:tblpPr w:leftFromText="180" w:rightFromText="180" w:vertAnchor="text" w:horzAnchor="page" w:tblpX="1453" w:tblpY="620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8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44450</wp:posOffset>
                  </wp:positionV>
                  <wp:extent cx="2015490" cy="1601470"/>
                  <wp:effectExtent l="0" t="0" r="11430" b="13970"/>
                  <wp:wrapNone/>
                  <wp:docPr id="29" name="图片 6" descr="C:/Users/lulu/OneDrive/桌面/4.15/IMG_4227(1).JPGIMG_42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C:/Users/lulu/OneDrive/桌面/4.15/IMG_4227(1).JPGIMG_422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68580</wp:posOffset>
                  </wp:positionV>
                  <wp:extent cx="1915160" cy="1511300"/>
                  <wp:effectExtent l="0" t="0" r="5080" b="12700"/>
                  <wp:wrapNone/>
                  <wp:docPr id="30" name="图片 30" descr="C:/Users/lulu/OneDrive/桌面/4.15/IMG_4232(1).JPGIMG_42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ulu/OneDrive/桌面/4.15/IMG_4232(1).JPGIMG_4232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00" r="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eastAsia="zh-CN"/>
              </w:rPr>
            </w:pP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我们一起来画画，迎粘土做小动物也很好玩呢！</w:t>
            </w:r>
          </w:p>
        </w:tc>
        <w:tc>
          <w:tcPr>
            <w:tcW w:w="3200" w:type="dxa"/>
          </w:tcPr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我用万能工匠的零件拼插出一个最厉害的武器！</w:t>
            </w:r>
          </w:p>
        </w:tc>
        <w:tc>
          <w:tcPr>
            <w:tcW w:w="3200" w:type="dxa"/>
          </w:tcPr>
          <w:p>
            <w:pPr>
              <w:jc w:val="center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87500"/>
                  <wp:effectExtent l="0" t="0" r="11430" b="12700"/>
                  <wp:docPr id="17" name="图片 7" descr="C:/Users/lulu/OneDrive/桌面/4.15/IMG_4229(1).JPGIMG_422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4.15/IMG_4229(1).JPGIMG_422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  <w:t>哇，春天有很多漂亮的花呢我来闻一闻，好香啊！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请家长每天为孩子带2块汗背巾到幼儿园来哦，这样孩子出汗就可以垫一下啦！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晨检时发现很多孩子指甲较长，请家长回去检查一下孩子的指甲并帮助修剪一下哦！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gwLCJoZGlkIjoiN2YzNjBkOTgyNWQ1YTMxYzM3MzMwNWFiODNmOWIzYWMiLCJ1c2VyQ291bnQiOjI5M3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649F8"/>
    <w:rsid w:val="05CA13F7"/>
    <w:rsid w:val="064E336B"/>
    <w:rsid w:val="064F2C3F"/>
    <w:rsid w:val="066761DB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EB4030"/>
    <w:rsid w:val="2439788E"/>
    <w:rsid w:val="244B45EE"/>
    <w:rsid w:val="245E4322"/>
    <w:rsid w:val="24A22CDE"/>
    <w:rsid w:val="24B5496A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9123F7"/>
    <w:rsid w:val="42BF647C"/>
    <w:rsid w:val="42D024F5"/>
    <w:rsid w:val="42D64C2A"/>
    <w:rsid w:val="42D737F7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26C5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3EA70DD"/>
    <w:rsid w:val="74106F96"/>
    <w:rsid w:val="7419430F"/>
    <w:rsid w:val="7425475C"/>
    <w:rsid w:val="74980757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A1084D"/>
    <w:rsid w:val="79F71A7C"/>
    <w:rsid w:val="79FC3536"/>
    <w:rsid w:val="7A4C304B"/>
    <w:rsid w:val="7A505D38"/>
    <w:rsid w:val="7A980B61"/>
    <w:rsid w:val="7AA32DAF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2</TotalTime>
  <ScaleCrop>false</ScaleCrop>
  <LinksUpToDate>false</LinksUpToDate>
  <CharactersWithSpaces>706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2024-04-30T08:09:45Z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