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956D4" w14:textId="336280B4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</w:t>
      </w:r>
      <w:r w:rsidR="00C019A7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4</w:t>
      </w:r>
      <w:r w:rsidR="00BC5207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AA4824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9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1BAF23A4" w:rsidR="00F144BD" w:rsidRDefault="00826403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28F7083F" wp14:editId="744867C6">
            <wp:extent cx="1851824" cy="1440000"/>
            <wp:effectExtent l="0" t="0" r="0" b="0"/>
            <wp:docPr id="10344467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446735" name="图片 10344467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82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19BB47EE" w14:textId="60E6EBDA" w:rsidR="005D6A61" w:rsidRDefault="00AA4824" w:rsidP="005D6A61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今天是星期一，昨日的雷暴雨已经停歇，但由于地面潮湿，我们的考驾照活动延期到五一后举行</w:t>
      </w:r>
      <w:r w:rsidR="0030396B">
        <w:rPr>
          <w:rFonts w:ascii="宋体" w:eastAsia="宋体" w:hAnsi="宋体" w:cs="宋体" w:hint="eastAsia"/>
          <w:sz w:val="24"/>
          <w:szCs w:val="24"/>
        </w:rPr>
        <w:t>！</w:t>
      </w:r>
    </w:p>
    <w:p w14:paraId="22149F97" w14:textId="449ECE58" w:rsidR="00AA4824" w:rsidRPr="00AA4824" w:rsidRDefault="00AA4824" w:rsidP="005D6A61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今天共来园17人，3人请假。期待他们早日归来哦！</w:t>
      </w:r>
    </w:p>
    <w:p w14:paraId="1AEB691E" w14:textId="1C625D06" w:rsidR="00F8014A" w:rsidRDefault="00405481" w:rsidP="005D6A61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948FBE8" wp14:editId="35673E8A">
            <wp:extent cx="1921331" cy="1440000"/>
            <wp:effectExtent l="0" t="0" r="0" b="0"/>
            <wp:docPr id="11034954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5D10780" wp14:editId="518D50F2">
            <wp:extent cx="1921331" cy="1440000"/>
            <wp:effectExtent l="0" t="0" r="0" b="0"/>
            <wp:docPr id="2761345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8533F47" wp14:editId="3D0DB2B3">
            <wp:extent cx="1921331" cy="1440000"/>
            <wp:effectExtent l="0" t="0" r="0" b="0"/>
            <wp:docPr id="68221496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2097BAB" wp14:editId="524BB28D">
            <wp:extent cx="1921331" cy="1440000"/>
            <wp:effectExtent l="0" t="0" r="0" b="0"/>
            <wp:docPr id="2566648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D02BD13" wp14:editId="12DD63D6">
            <wp:extent cx="1921331" cy="1440000"/>
            <wp:effectExtent l="0" t="0" r="0" b="0"/>
            <wp:docPr id="158535775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481"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794E1BC" wp14:editId="695F94D3">
            <wp:extent cx="1921331" cy="1440000"/>
            <wp:effectExtent l="0" t="0" r="0" b="0"/>
            <wp:docPr id="205939195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77DFF" w14:textId="08340B69" w:rsidR="009B2F0A" w:rsidRDefault="00F8014A" w:rsidP="009B2F0A">
      <w:pPr>
        <w:ind w:firstLine="730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 w:rsidR="009B2F0A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30396B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户外活动</w:t>
      </w:r>
      <w:r w:rsidR="0030396B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AA4824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沙池</w:t>
      </w:r>
      <w:r w:rsidR="009B2F0A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2FD8E4A" w14:textId="321D5390" w:rsidR="00826403" w:rsidRDefault="00AA4824" w:rsidP="0030396B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天气虽有些阴沉，但还算作美</w:t>
      </w:r>
      <w:r w:rsidR="0030396B">
        <w:rPr>
          <w:rFonts w:ascii="宋体" w:eastAsia="宋体" w:hAnsi="宋体" w:cs="宋体" w:hint="eastAsia"/>
          <w:sz w:val="24"/>
          <w:szCs w:val="24"/>
        </w:rPr>
        <w:t>！</w:t>
      </w:r>
      <w:r>
        <w:rPr>
          <w:rFonts w:ascii="宋体" w:eastAsia="宋体" w:hAnsi="宋体" w:cs="宋体" w:hint="eastAsia"/>
          <w:sz w:val="24"/>
          <w:szCs w:val="24"/>
        </w:rPr>
        <w:t>我们来到了后操场的沙池，开启了今天的户外游戏。他们先换上了合适的雨靴，塞好了裤腿</w:t>
      </w:r>
      <w:r w:rsidR="00594F6B">
        <w:rPr>
          <w:rFonts w:ascii="宋体" w:eastAsia="宋体" w:hAnsi="宋体" w:cs="宋体" w:hint="eastAsia"/>
          <w:sz w:val="24"/>
          <w:szCs w:val="24"/>
        </w:rPr>
        <w:t>，再拿上合适的工具，迫不及待的玩了起来。有的在一起堆沙堡，有的在挖大坑，有的在自由创作……沙子果然难以抵抗！</w:t>
      </w:r>
    </w:p>
    <w:p w14:paraId="23CD69DB" w14:textId="0FFE0E39" w:rsidR="0030396B" w:rsidRDefault="00405481" w:rsidP="00EF22F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 wp14:anchorId="152E0569" wp14:editId="01F32F05">
            <wp:extent cx="1921331" cy="1440000"/>
            <wp:effectExtent l="0" t="0" r="0" b="0"/>
            <wp:docPr id="20613958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242152BD" wp14:editId="642887EB">
            <wp:extent cx="1921331" cy="1440000"/>
            <wp:effectExtent l="0" t="0" r="0" b="0"/>
            <wp:docPr id="10811286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4077B99E" wp14:editId="4B53AD34">
            <wp:extent cx="1921331" cy="1440000"/>
            <wp:effectExtent l="0" t="0" r="0" b="0"/>
            <wp:docPr id="155309227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9334960" wp14:editId="6B2025B6">
            <wp:extent cx="1921331" cy="1440000"/>
            <wp:effectExtent l="0" t="0" r="0" b="0"/>
            <wp:docPr id="8619417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F5EF706" wp14:editId="0895851C">
            <wp:extent cx="1921331" cy="1440000"/>
            <wp:effectExtent l="0" t="0" r="0" b="0"/>
            <wp:docPr id="80980787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60AAF2A" wp14:editId="503E7EDB">
            <wp:extent cx="1921331" cy="1440000"/>
            <wp:effectExtent l="0" t="0" r="0" b="0"/>
            <wp:docPr id="92388458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4A52" w14:textId="1F0310E3" w:rsidR="008C7DF6" w:rsidRPr="007446BC" w:rsidRDefault="00FE273A">
      <w:pPr>
        <w:jc w:val="center"/>
        <w:rPr>
          <w:rFonts w:ascii="宋体" w:eastAsia="宋体" w:hAnsi="宋体" w:cs="宋体"/>
          <w:sz w:val="24"/>
          <w:szCs w:val="24"/>
        </w:rPr>
      </w:pPr>
      <w:r w:rsidRPr="007446B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Pr="007446BC"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570"/>
        <w:gridCol w:w="1603"/>
        <w:gridCol w:w="709"/>
        <w:gridCol w:w="929"/>
      </w:tblGrid>
      <w:tr w:rsidR="008C7DF6" w14:paraId="7497E61D" w14:textId="77777777" w:rsidTr="00FD61B5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2992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2F0F9E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70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603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F15B6E" w14:paraId="2C7232DB" w14:textId="77777777" w:rsidTr="002F0F9E">
        <w:tc>
          <w:tcPr>
            <w:tcW w:w="780" w:type="dxa"/>
            <w:vAlign w:val="center"/>
          </w:tcPr>
          <w:p w14:paraId="21D7ADCC" w14:textId="77777777" w:rsidR="00F15B6E" w:rsidRDefault="00F15B6E" w:rsidP="00F15B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F15B6E" w:rsidRDefault="00F15B6E" w:rsidP="00F15B6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5511D471" w:rsidR="00F15B6E" w:rsidRDefault="00594F6B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3212701" w14:textId="280FC792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9E226A2" w14:textId="006801B0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0" w:type="dxa"/>
          </w:tcPr>
          <w:p w14:paraId="03F0E375" w14:textId="311561A7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603" w:type="dxa"/>
          </w:tcPr>
          <w:p w14:paraId="4B52A15F" w14:textId="1C501DA9" w:rsidR="00F15B6E" w:rsidRDefault="00F15B6E" w:rsidP="00F15B6E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09" w:type="dxa"/>
          </w:tcPr>
          <w:p w14:paraId="3C05973F" w14:textId="488EA407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3D882EA5" w14:textId="23376CE6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30396B" w14:paraId="5B7BB5A4" w14:textId="77777777" w:rsidTr="002F0F9E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64D97B92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06668B73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27007479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75090D83" w14:textId="57811A8D" w:rsidR="0030396B" w:rsidRDefault="0030396B" w:rsidP="003039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77584057" w14:textId="0EE46FD6" w:rsidR="0030396B" w:rsidRDefault="0030396B" w:rsidP="0030396B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6CA32BB2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AD04C64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0396B" w14:paraId="163B4861" w14:textId="77777777" w:rsidTr="002F0F9E">
        <w:tc>
          <w:tcPr>
            <w:tcW w:w="780" w:type="dxa"/>
            <w:vAlign w:val="center"/>
          </w:tcPr>
          <w:p w14:paraId="33F42C78" w14:textId="77777777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450A0342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2C2BD784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732E29EA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70" w:type="dxa"/>
          </w:tcPr>
          <w:p w14:paraId="25DE763D" w14:textId="03F7A5E2" w:rsidR="0030396B" w:rsidRDefault="0030396B" w:rsidP="003039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626AD075" w14:textId="1C49F2FC" w:rsidR="0030396B" w:rsidRDefault="0030396B" w:rsidP="003039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6CC1197" w14:textId="5BFB6D9C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033CD5B0" w:rsidR="0030396B" w:rsidRDefault="00594F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594F6B" w14:paraId="1201AA17" w14:textId="77777777" w:rsidTr="002F0F9E">
        <w:tc>
          <w:tcPr>
            <w:tcW w:w="780" w:type="dxa"/>
            <w:vAlign w:val="center"/>
          </w:tcPr>
          <w:p w14:paraId="7B545BDF" w14:textId="77777777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15E65B55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3F2A3353" w14:textId="414A8640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50FFC36E" w14:textId="630D0BD5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0" w:type="dxa"/>
          </w:tcPr>
          <w:p w14:paraId="7EF9295A" w14:textId="068BC845" w:rsidR="00594F6B" w:rsidRDefault="00594F6B" w:rsidP="00594F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03" w:type="dxa"/>
          </w:tcPr>
          <w:p w14:paraId="37B44C18" w14:textId="3B8EA308" w:rsidR="00594F6B" w:rsidRDefault="00594F6B" w:rsidP="00594F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D80BDD" w14:textId="6A114AF0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6D4BDA46" w14:textId="3474BBA5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594F6B" w14:paraId="3E3F2C4E" w14:textId="77777777" w:rsidTr="002F0F9E">
        <w:tc>
          <w:tcPr>
            <w:tcW w:w="780" w:type="dxa"/>
            <w:vAlign w:val="center"/>
          </w:tcPr>
          <w:p w14:paraId="64E6F52B" w14:textId="77777777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031C257A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5F4FBFDB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7A058198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5841868B" w14:textId="3646204B" w:rsidR="00594F6B" w:rsidRDefault="00594F6B" w:rsidP="00594F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64D3578A" w14:textId="45D0FFDE" w:rsidR="00594F6B" w:rsidRDefault="00594F6B" w:rsidP="00594F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324E8C84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3CB4C049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94F6B" w14:paraId="279E4BE8" w14:textId="77777777" w:rsidTr="002F0F9E">
        <w:tc>
          <w:tcPr>
            <w:tcW w:w="780" w:type="dxa"/>
            <w:vAlign w:val="center"/>
          </w:tcPr>
          <w:p w14:paraId="1893734C" w14:textId="77777777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5A27B472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4042628A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4DCB1BE7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3DADA601" w14:textId="03FA499C" w:rsidR="00594F6B" w:rsidRDefault="00594F6B" w:rsidP="00594F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49C645CF" w14:textId="33E68D3C" w:rsidR="00594F6B" w:rsidRDefault="00594F6B" w:rsidP="00594F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2EC50D0A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58921518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94F6B" w14:paraId="7460A9E4" w14:textId="77777777" w:rsidTr="002F0F9E">
        <w:tc>
          <w:tcPr>
            <w:tcW w:w="780" w:type="dxa"/>
            <w:vAlign w:val="center"/>
          </w:tcPr>
          <w:p w14:paraId="7ED2D9D2" w14:textId="77777777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344252D7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6F70DDE4" w:rsidR="00594F6B" w:rsidRDefault="00594F6B" w:rsidP="00594F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57FD6139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4E52F91E" w14:textId="2E87A90A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602BC86A" w14:textId="256CBC9A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578C1CDC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353C179D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94F6B" w14:paraId="56C4BCF9" w14:textId="77777777" w:rsidTr="002F0F9E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1590084F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519B8907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716E4EAE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70" w:type="dxa"/>
          </w:tcPr>
          <w:p w14:paraId="6D934C34" w14:textId="392400E6" w:rsidR="00594F6B" w:rsidRDefault="00594F6B" w:rsidP="00594F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46DF64EC" w14:textId="046C2C54" w:rsidR="00594F6B" w:rsidRDefault="00594F6B" w:rsidP="00594F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44ED37FB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5B896B21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94F6B" w14:paraId="6EA27CC1" w14:textId="77777777" w:rsidTr="002F0F9E">
        <w:tc>
          <w:tcPr>
            <w:tcW w:w="780" w:type="dxa"/>
            <w:vAlign w:val="center"/>
          </w:tcPr>
          <w:p w14:paraId="54927300" w14:textId="77777777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620B0834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5C4697D1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4F826413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70" w:type="dxa"/>
          </w:tcPr>
          <w:p w14:paraId="79E7C97A" w14:textId="1493F522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4C294EDF" w14:textId="6BBF7142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2A68F2FB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173E405B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94F6B" w14:paraId="7CE97971" w14:textId="77777777" w:rsidTr="002F0F9E">
        <w:tc>
          <w:tcPr>
            <w:tcW w:w="780" w:type="dxa"/>
            <w:vAlign w:val="center"/>
          </w:tcPr>
          <w:p w14:paraId="6A98F7F0" w14:textId="77777777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45C43CF9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1463F4CD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59B315DE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5EA5B432" w14:textId="687AF30C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15FEDD33" w14:textId="233A2708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08F8235E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32718F3D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94F6B" w14:paraId="641777DF" w14:textId="77777777" w:rsidTr="002F0F9E">
        <w:tc>
          <w:tcPr>
            <w:tcW w:w="780" w:type="dxa"/>
            <w:vAlign w:val="center"/>
          </w:tcPr>
          <w:p w14:paraId="23E4E2FB" w14:textId="77777777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20E1D28A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1256B3A1" w:rsidR="00594F6B" w:rsidRDefault="00594F6B" w:rsidP="00594F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17A8A642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70" w:type="dxa"/>
          </w:tcPr>
          <w:p w14:paraId="13883E83" w14:textId="4663F512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6CD2E5C7" w14:textId="0A69FB59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71C5FA5A" w14:textId="1EDC318B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00655B6B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94F6B" w14:paraId="701A183D" w14:textId="77777777" w:rsidTr="002F0F9E">
        <w:tc>
          <w:tcPr>
            <w:tcW w:w="780" w:type="dxa"/>
            <w:vAlign w:val="center"/>
          </w:tcPr>
          <w:p w14:paraId="735E961A" w14:textId="77777777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34DE9B11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5AEFADD2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D0BAC28" w14:textId="37EC388B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53D8593D" w14:textId="7C41EB82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2DE469C7" w14:textId="07F4D137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560AEF8A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7C9462B0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94F6B" w14:paraId="5C553BF9" w14:textId="77777777" w:rsidTr="002F0F9E">
        <w:tc>
          <w:tcPr>
            <w:tcW w:w="780" w:type="dxa"/>
            <w:vAlign w:val="center"/>
          </w:tcPr>
          <w:p w14:paraId="3420D1E0" w14:textId="77777777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03056A8C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01D52866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697B729F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14896371" w14:textId="3BEEFC28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75B8B47F" w14:textId="1335CED8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24863DA3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4CF75E12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94F6B" w14:paraId="26B6E87C" w14:textId="77777777" w:rsidTr="002F0F9E">
        <w:trPr>
          <w:trHeight w:val="363"/>
        </w:trPr>
        <w:tc>
          <w:tcPr>
            <w:tcW w:w="780" w:type="dxa"/>
            <w:vAlign w:val="center"/>
          </w:tcPr>
          <w:p w14:paraId="4CEAA788" w14:textId="77777777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36350D2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0420485B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46649E08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990D9E"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70" w:type="dxa"/>
          </w:tcPr>
          <w:p w14:paraId="14AD58AA" w14:textId="72397782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990D9E"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592F3DE2" w14:textId="3620287E" w:rsidR="00594F6B" w:rsidRDefault="00594F6B" w:rsidP="00594F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0ABE4BB5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6B21BD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94F6B" w14:paraId="0BB2FB2D" w14:textId="77777777" w:rsidTr="002F0F9E">
        <w:tc>
          <w:tcPr>
            <w:tcW w:w="780" w:type="dxa"/>
            <w:vAlign w:val="center"/>
          </w:tcPr>
          <w:p w14:paraId="5201A115" w14:textId="77777777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0485B455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1863D3AF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48BC99E5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304CEB62" w14:textId="70941CE6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11EEE778" w14:textId="7B59A78D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397DB7AC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444B95B8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594F6B" w14:paraId="3A33CAAC" w14:textId="77777777" w:rsidTr="002F0F9E">
        <w:tc>
          <w:tcPr>
            <w:tcW w:w="780" w:type="dxa"/>
            <w:vAlign w:val="center"/>
          </w:tcPr>
          <w:p w14:paraId="6C5A9A27" w14:textId="3AA1E17A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0460668E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014B0E3C" w:rsidR="00594F6B" w:rsidRDefault="00594F6B" w:rsidP="00594F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376DD390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63CD43C3" w14:textId="0B5A04E6" w:rsidR="00594F6B" w:rsidRDefault="00594F6B" w:rsidP="00594F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54AD86C0" w14:textId="177A925F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544DFD6F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4F006AA2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94F6B" w14:paraId="39C302BE" w14:textId="77777777" w:rsidTr="002F0F9E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089EC416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488E6096" w14:textId="4DD529E0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191C2858" w14:textId="05B464D3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0" w:type="dxa"/>
          </w:tcPr>
          <w:p w14:paraId="6844873E" w14:textId="748C9C16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603" w:type="dxa"/>
          </w:tcPr>
          <w:p w14:paraId="2805361C" w14:textId="514CE2FD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6AF988D1" w14:textId="0DACEC70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0202A00F" w14:textId="3DF74713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594F6B" w14:paraId="2A42D53D" w14:textId="77777777" w:rsidTr="002F0F9E">
        <w:tc>
          <w:tcPr>
            <w:tcW w:w="780" w:type="dxa"/>
            <w:vAlign w:val="center"/>
          </w:tcPr>
          <w:p w14:paraId="094CFBB6" w14:textId="77777777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6CEA967E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4F9F310D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F75D2A3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19C19663" w14:textId="7AA77AAC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32B3129B" w14:textId="32266A34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521E601E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0A4DDBB0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94F6B" w14:paraId="09B7DF0A" w14:textId="77777777" w:rsidTr="002F0F9E">
        <w:tc>
          <w:tcPr>
            <w:tcW w:w="780" w:type="dxa"/>
            <w:vAlign w:val="center"/>
          </w:tcPr>
          <w:p w14:paraId="60FB4A18" w14:textId="77777777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23378A11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24B8640D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50E31133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6A63FD1B" w14:textId="3217C07F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18F1E428" w14:textId="5440A259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4EA124D8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170F5D9E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94F6B" w14:paraId="53E8B04C" w14:textId="77777777" w:rsidTr="002F0F9E">
        <w:tc>
          <w:tcPr>
            <w:tcW w:w="780" w:type="dxa"/>
            <w:vAlign w:val="center"/>
          </w:tcPr>
          <w:p w14:paraId="6DF44132" w14:textId="77777777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594F6B" w:rsidRDefault="00594F6B" w:rsidP="00594F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29B57FE9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88FE3C3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458AE953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44EDEB7C" w14:textId="5A0D06BC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766FD693" w14:textId="210098C5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A009E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0D16A48E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38B3A5C4" w:rsidR="00594F6B" w:rsidRDefault="00594F6B" w:rsidP="00594F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34BFEDD7" w14:textId="4077ABCF" w:rsidR="005006A8" w:rsidRPr="00907AEC" w:rsidRDefault="005006A8" w:rsidP="00590461">
      <w:pP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7575BF7B" w14:textId="1577F601" w:rsidR="005006A8" w:rsidRDefault="005006A8" w:rsidP="005006A8">
      <w:pPr>
        <w:ind w:firstLine="730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30396B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活动---</w:t>
      </w:r>
      <w:r w:rsidR="0035597A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数学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：</w:t>
      </w:r>
      <w:r w:rsidR="00405481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小动物运动会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3DD79EE6" w14:textId="6D737730" w:rsidR="00EF22F5" w:rsidRPr="0035597A" w:rsidRDefault="0035597A" w:rsidP="0035597A">
      <w:pPr>
        <w:ind w:firstLineChars="200" w:firstLine="480"/>
        <w:rPr>
          <w:b/>
          <w:sz w:val="24"/>
          <w:szCs w:val="24"/>
        </w:rPr>
      </w:pPr>
      <w:r w:rsidRPr="0035597A">
        <w:rPr>
          <w:rFonts w:ascii="宋体" w:eastAsia="宋体" w:hAnsi="宋体" w:cs="宋体" w:hint="eastAsia"/>
          <w:sz w:val="24"/>
          <w:szCs w:val="24"/>
        </w:rPr>
        <w:lastRenderedPageBreak/>
        <w:t>这是一节物与点卡匹配的数学点数活动。春天到了，到处洋溢着春的气息，小动物们纷纷出来锻炼身体，热闹的小动物运动会开始了。本次活动通过创设小动物运动会的情境，让幼儿在轻松愉悦的活动中，探索点卡与物体数量的关系，并进行匹配。活动中强调幼儿要说出小动物的总数，再去匹配相应数量的点卡。</w:t>
      </w:r>
      <w:r w:rsidR="00EF22F5" w:rsidRPr="0035597A">
        <w:rPr>
          <w:rFonts w:hint="eastAsia"/>
          <w:b/>
          <w:sz w:val="24"/>
          <w:szCs w:val="24"/>
        </w:rPr>
        <w:t xml:space="preserve">    </w:t>
      </w:r>
    </w:p>
    <w:p w14:paraId="114C4EA6" w14:textId="284C48F2" w:rsidR="00582ADF" w:rsidRDefault="00405481" w:rsidP="00EF22F5">
      <w:pPr>
        <w:ind w:firstLineChars="200" w:firstLine="48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B41802B" wp14:editId="316D7C18">
            <wp:extent cx="1921331" cy="1440000"/>
            <wp:effectExtent l="0" t="0" r="0" b="0"/>
            <wp:docPr id="10746473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1D379755" wp14:editId="5EE5D01B">
            <wp:extent cx="1921331" cy="1440000"/>
            <wp:effectExtent l="0" t="0" r="0" b="0"/>
            <wp:docPr id="18963467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2695A5F5" wp14:editId="01F2E91E">
            <wp:extent cx="1921331" cy="1440000"/>
            <wp:effectExtent l="0" t="0" r="0" b="0"/>
            <wp:docPr id="8221579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10DE967E" wp14:editId="59D95731">
            <wp:extent cx="1921331" cy="1440000"/>
            <wp:effectExtent l="0" t="0" r="0" b="0"/>
            <wp:docPr id="10691940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059518F6" wp14:editId="2721E19F">
            <wp:extent cx="1921331" cy="1440000"/>
            <wp:effectExtent l="0" t="0" r="0" b="0"/>
            <wp:docPr id="331843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2E2F20DA" wp14:editId="4C0CEE61">
            <wp:extent cx="1921331" cy="1440000"/>
            <wp:effectExtent l="0" t="0" r="0" b="0"/>
            <wp:docPr id="4991955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6E1F8" w14:textId="10AD507B" w:rsidR="00405481" w:rsidRPr="0035597A" w:rsidRDefault="00405481" w:rsidP="00405481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B5D5CE9" wp14:editId="63A1AA3E">
            <wp:extent cx="1921331" cy="1440000"/>
            <wp:effectExtent l="0" t="0" r="0" b="0"/>
            <wp:docPr id="16785918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67B10D98" wp14:editId="293EA737">
            <wp:extent cx="1921331" cy="1440000"/>
            <wp:effectExtent l="0" t="0" r="0" b="0"/>
            <wp:docPr id="86613736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7F1ED27F" wp14:editId="20745070">
            <wp:extent cx="1921331" cy="1440000"/>
            <wp:effectExtent l="0" t="0" r="0" b="0"/>
            <wp:docPr id="155856497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C528F" w14:textId="208DF382" w:rsidR="001C2B15" w:rsidRPr="00B20F2E" w:rsidRDefault="001C2B15" w:rsidP="001C2B15">
      <w:pPr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66FE61DC" w14:textId="75543E87" w:rsidR="00582ADF" w:rsidRPr="002C4AE9" w:rsidRDefault="0056780D" w:rsidP="009E3B37">
      <w:pPr>
        <w:pStyle w:val="af0"/>
        <w:widowControl/>
        <w:numPr>
          <w:ilvl w:val="0"/>
          <w:numId w:val="19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今天是星期五，我们不开展全托不夜宿班活动，请您于3:30准时接孩子回家。另外本周休息一天，周日正常上学，因此被褥不带回家，请知悉！</w:t>
      </w:r>
    </w:p>
    <w:sectPr w:rsidR="00582ADF" w:rsidRPr="002C4AE9" w:rsidSect="004B0FD1">
      <w:headerReference w:type="default" r:id="rId31"/>
      <w:footerReference w:type="default" r:id="rId32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7DA792" w14:textId="77777777" w:rsidR="004B0FD1" w:rsidRDefault="004B0FD1">
      <w:r>
        <w:separator/>
      </w:r>
    </w:p>
  </w:endnote>
  <w:endnote w:type="continuationSeparator" w:id="0">
    <w:p w14:paraId="65E70F29" w14:textId="77777777" w:rsidR="004B0FD1" w:rsidRDefault="004B0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009A89" w14:textId="77777777" w:rsidR="004B0FD1" w:rsidRDefault="004B0FD1">
      <w:r>
        <w:separator/>
      </w:r>
    </w:p>
  </w:footnote>
  <w:footnote w:type="continuationSeparator" w:id="0">
    <w:p w14:paraId="229B84FD" w14:textId="77777777" w:rsidR="004B0FD1" w:rsidRDefault="004B0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1536pt;height:16in;visibility:visible" o:bullet="t">
        <v:imagedata r:id="rId1" o:title=""/>
      </v:shape>
    </w:pict>
  </w:numPicBullet>
  <w:numPicBullet w:numPicBulletId="1">
    <w:pict>
      <v:shape id="_x0000_i1084" type="#_x0000_t75" style="width:1536pt;height:16in;visibility:visible" o:bullet="t">
        <v:imagedata r:id="rId2" o:title=""/>
      </v:shape>
    </w:pict>
  </w:numPicBullet>
  <w:numPicBullet w:numPicBulletId="2">
    <w:pict>
      <v:shape id="_x0000_i1085" type="#_x0000_t75" style="width:1536pt;height:16in;visibility:visibl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20144B1C"/>
    <w:multiLevelType w:val="hybridMultilevel"/>
    <w:tmpl w:val="EC24D050"/>
    <w:lvl w:ilvl="0" w:tplc="47A2A5BE">
      <w:start w:val="1"/>
      <w:numFmt w:val="decimal"/>
      <w:lvlText w:val="（%1）"/>
      <w:lvlJc w:val="left"/>
      <w:pPr>
        <w:ind w:left="19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80" w:hanging="440"/>
      </w:pPr>
    </w:lvl>
    <w:lvl w:ilvl="2" w:tplc="0409001B" w:tentative="1">
      <w:start w:val="1"/>
      <w:numFmt w:val="lowerRoman"/>
      <w:lvlText w:val="%3."/>
      <w:lvlJc w:val="right"/>
      <w:pPr>
        <w:ind w:left="2520" w:hanging="440"/>
      </w:pPr>
    </w:lvl>
    <w:lvl w:ilvl="3" w:tplc="0409000F" w:tentative="1">
      <w:start w:val="1"/>
      <w:numFmt w:val="decimal"/>
      <w:lvlText w:val="%4."/>
      <w:lvlJc w:val="left"/>
      <w:pPr>
        <w:ind w:left="2960" w:hanging="440"/>
      </w:pPr>
    </w:lvl>
    <w:lvl w:ilvl="4" w:tplc="04090019" w:tentative="1">
      <w:start w:val="1"/>
      <w:numFmt w:val="lowerLetter"/>
      <w:lvlText w:val="%5)"/>
      <w:lvlJc w:val="left"/>
      <w:pPr>
        <w:ind w:left="3400" w:hanging="440"/>
      </w:pPr>
    </w:lvl>
    <w:lvl w:ilvl="5" w:tplc="0409001B" w:tentative="1">
      <w:start w:val="1"/>
      <w:numFmt w:val="lowerRoman"/>
      <w:lvlText w:val="%6."/>
      <w:lvlJc w:val="right"/>
      <w:pPr>
        <w:ind w:left="3840" w:hanging="440"/>
      </w:pPr>
    </w:lvl>
    <w:lvl w:ilvl="6" w:tplc="0409000F" w:tentative="1">
      <w:start w:val="1"/>
      <w:numFmt w:val="decimal"/>
      <w:lvlText w:val="%7."/>
      <w:lvlJc w:val="left"/>
      <w:pPr>
        <w:ind w:left="4280" w:hanging="440"/>
      </w:pPr>
    </w:lvl>
    <w:lvl w:ilvl="7" w:tplc="04090019" w:tentative="1">
      <w:start w:val="1"/>
      <w:numFmt w:val="lowerLetter"/>
      <w:lvlText w:val="%8)"/>
      <w:lvlJc w:val="left"/>
      <w:pPr>
        <w:ind w:left="4720" w:hanging="440"/>
      </w:pPr>
    </w:lvl>
    <w:lvl w:ilvl="8" w:tplc="0409001B" w:tentative="1">
      <w:start w:val="1"/>
      <w:numFmt w:val="lowerRoman"/>
      <w:lvlText w:val="%9."/>
      <w:lvlJc w:val="right"/>
      <w:pPr>
        <w:ind w:left="5160" w:hanging="440"/>
      </w:pPr>
    </w:lvl>
  </w:abstractNum>
  <w:abstractNum w:abstractNumId="4" w15:restartNumberingAfterBreak="0">
    <w:nsid w:val="21991A65"/>
    <w:multiLevelType w:val="hybridMultilevel"/>
    <w:tmpl w:val="45A2CE8E"/>
    <w:lvl w:ilvl="0" w:tplc="3CEE03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2E0E7986"/>
    <w:multiLevelType w:val="hybridMultilevel"/>
    <w:tmpl w:val="ADB6A4F6"/>
    <w:lvl w:ilvl="0" w:tplc="7690E7A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6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7" w15:restartNumberingAfterBreak="0">
    <w:nsid w:val="3ADD65D1"/>
    <w:multiLevelType w:val="hybridMultilevel"/>
    <w:tmpl w:val="6E202F80"/>
    <w:lvl w:ilvl="0" w:tplc="045A69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8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1" w15:restartNumberingAfterBreak="0">
    <w:nsid w:val="4FD90675"/>
    <w:multiLevelType w:val="hybridMultilevel"/>
    <w:tmpl w:val="D84EB128"/>
    <w:lvl w:ilvl="0" w:tplc="48A06E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3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4" w15:restartNumberingAfterBreak="0">
    <w:nsid w:val="5DA66AC7"/>
    <w:multiLevelType w:val="hybridMultilevel"/>
    <w:tmpl w:val="26724764"/>
    <w:lvl w:ilvl="0" w:tplc="14DECB2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0" w:hanging="440"/>
      </w:pPr>
    </w:lvl>
    <w:lvl w:ilvl="2" w:tplc="0409001B" w:tentative="1">
      <w:start w:val="1"/>
      <w:numFmt w:val="lowerRoman"/>
      <w:lvlText w:val="%3."/>
      <w:lvlJc w:val="righ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9" w:tentative="1">
      <w:start w:val="1"/>
      <w:numFmt w:val="lowerLetter"/>
      <w:lvlText w:val="%5)"/>
      <w:lvlJc w:val="left"/>
      <w:pPr>
        <w:ind w:left="3040" w:hanging="440"/>
      </w:pPr>
    </w:lvl>
    <w:lvl w:ilvl="5" w:tplc="0409001B" w:tentative="1">
      <w:start w:val="1"/>
      <w:numFmt w:val="lowerRoman"/>
      <w:lvlText w:val="%6."/>
      <w:lvlJc w:val="righ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9" w:tentative="1">
      <w:start w:val="1"/>
      <w:numFmt w:val="lowerLetter"/>
      <w:lvlText w:val="%8)"/>
      <w:lvlJc w:val="left"/>
      <w:pPr>
        <w:ind w:left="4360" w:hanging="440"/>
      </w:pPr>
    </w:lvl>
    <w:lvl w:ilvl="8" w:tplc="0409001B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15" w15:restartNumberingAfterBreak="0">
    <w:nsid w:val="62005471"/>
    <w:multiLevelType w:val="hybridMultilevel"/>
    <w:tmpl w:val="133651CA"/>
    <w:lvl w:ilvl="0" w:tplc="5ACA5CB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6" w15:restartNumberingAfterBreak="0">
    <w:nsid w:val="712C0802"/>
    <w:multiLevelType w:val="hybridMultilevel"/>
    <w:tmpl w:val="B2A265E8"/>
    <w:lvl w:ilvl="0" w:tplc="8F0A1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7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8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9"/>
  </w:num>
  <w:num w:numId="5" w16cid:durableId="2129278147">
    <w:abstractNumId w:val="8"/>
  </w:num>
  <w:num w:numId="6" w16cid:durableId="1404644506">
    <w:abstractNumId w:val="13"/>
  </w:num>
  <w:num w:numId="7" w16cid:durableId="1350717350">
    <w:abstractNumId w:val="10"/>
  </w:num>
  <w:num w:numId="8" w16cid:durableId="829520408">
    <w:abstractNumId w:val="17"/>
  </w:num>
  <w:num w:numId="9" w16cid:durableId="902522146">
    <w:abstractNumId w:val="6"/>
  </w:num>
  <w:num w:numId="10" w16cid:durableId="647124757">
    <w:abstractNumId w:val="12"/>
  </w:num>
  <w:num w:numId="11" w16cid:durableId="1364402360">
    <w:abstractNumId w:val="18"/>
  </w:num>
  <w:num w:numId="12" w16cid:durableId="1681731983">
    <w:abstractNumId w:val="7"/>
  </w:num>
  <w:num w:numId="13" w16cid:durableId="1273169220">
    <w:abstractNumId w:val="15"/>
  </w:num>
  <w:num w:numId="14" w16cid:durableId="307057190">
    <w:abstractNumId w:val="5"/>
  </w:num>
  <w:num w:numId="15" w16cid:durableId="575238392">
    <w:abstractNumId w:val="11"/>
  </w:num>
  <w:num w:numId="16" w16cid:durableId="983318159">
    <w:abstractNumId w:val="16"/>
  </w:num>
  <w:num w:numId="17" w16cid:durableId="1061175850">
    <w:abstractNumId w:val="14"/>
  </w:num>
  <w:num w:numId="18" w16cid:durableId="1158497221">
    <w:abstractNumId w:val="3"/>
  </w:num>
  <w:num w:numId="19" w16cid:durableId="7086477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15D63"/>
    <w:rsid w:val="000273B5"/>
    <w:rsid w:val="00032DFF"/>
    <w:rsid w:val="000401A5"/>
    <w:rsid w:val="000551A9"/>
    <w:rsid w:val="00057611"/>
    <w:rsid w:val="0006091C"/>
    <w:rsid w:val="0008220D"/>
    <w:rsid w:val="00083C63"/>
    <w:rsid w:val="00093DC5"/>
    <w:rsid w:val="000974EE"/>
    <w:rsid w:val="00097789"/>
    <w:rsid w:val="000A4F39"/>
    <w:rsid w:val="000B146C"/>
    <w:rsid w:val="000C110A"/>
    <w:rsid w:val="000D2AE1"/>
    <w:rsid w:val="000D3253"/>
    <w:rsid w:val="000F3930"/>
    <w:rsid w:val="000F3EBC"/>
    <w:rsid w:val="000F554E"/>
    <w:rsid w:val="001009B2"/>
    <w:rsid w:val="0010110C"/>
    <w:rsid w:val="00102AC9"/>
    <w:rsid w:val="00110B5D"/>
    <w:rsid w:val="001118C7"/>
    <w:rsid w:val="0011511C"/>
    <w:rsid w:val="00127340"/>
    <w:rsid w:val="00130ACB"/>
    <w:rsid w:val="00133E4F"/>
    <w:rsid w:val="001648BB"/>
    <w:rsid w:val="0018247A"/>
    <w:rsid w:val="00182A79"/>
    <w:rsid w:val="00182F15"/>
    <w:rsid w:val="00194AD3"/>
    <w:rsid w:val="001979BA"/>
    <w:rsid w:val="001C2B15"/>
    <w:rsid w:val="001E1B3C"/>
    <w:rsid w:val="001E7D3F"/>
    <w:rsid w:val="001F3782"/>
    <w:rsid w:val="001F4A88"/>
    <w:rsid w:val="00224B03"/>
    <w:rsid w:val="00232862"/>
    <w:rsid w:val="00241A92"/>
    <w:rsid w:val="00251E25"/>
    <w:rsid w:val="00252B76"/>
    <w:rsid w:val="00273B3B"/>
    <w:rsid w:val="002740E6"/>
    <w:rsid w:val="002937F6"/>
    <w:rsid w:val="002A0E92"/>
    <w:rsid w:val="002A542E"/>
    <w:rsid w:val="002A6401"/>
    <w:rsid w:val="002B4F3D"/>
    <w:rsid w:val="002B66D0"/>
    <w:rsid w:val="002C4AE9"/>
    <w:rsid w:val="002D6698"/>
    <w:rsid w:val="002E123E"/>
    <w:rsid w:val="002F0F9E"/>
    <w:rsid w:val="002F43F3"/>
    <w:rsid w:val="003005C8"/>
    <w:rsid w:val="0030396B"/>
    <w:rsid w:val="003070D5"/>
    <w:rsid w:val="00315A84"/>
    <w:rsid w:val="00316B16"/>
    <w:rsid w:val="00316F36"/>
    <w:rsid w:val="0033309B"/>
    <w:rsid w:val="00333288"/>
    <w:rsid w:val="003428FC"/>
    <w:rsid w:val="00344244"/>
    <w:rsid w:val="0035597A"/>
    <w:rsid w:val="00357E63"/>
    <w:rsid w:val="00362952"/>
    <w:rsid w:val="0038399C"/>
    <w:rsid w:val="00384F41"/>
    <w:rsid w:val="003874C5"/>
    <w:rsid w:val="003900A3"/>
    <w:rsid w:val="003A139B"/>
    <w:rsid w:val="003A2824"/>
    <w:rsid w:val="003C2459"/>
    <w:rsid w:val="003E0721"/>
    <w:rsid w:val="00400266"/>
    <w:rsid w:val="00402440"/>
    <w:rsid w:val="00402E39"/>
    <w:rsid w:val="00405481"/>
    <w:rsid w:val="00413CC1"/>
    <w:rsid w:val="00440686"/>
    <w:rsid w:val="00447F93"/>
    <w:rsid w:val="00453214"/>
    <w:rsid w:val="00454863"/>
    <w:rsid w:val="00461BCA"/>
    <w:rsid w:val="00462D05"/>
    <w:rsid w:val="00467E47"/>
    <w:rsid w:val="00476FF5"/>
    <w:rsid w:val="004A01C3"/>
    <w:rsid w:val="004B0FD1"/>
    <w:rsid w:val="004B6C42"/>
    <w:rsid w:val="004C3A6F"/>
    <w:rsid w:val="004C76B6"/>
    <w:rsid w:val="004D26F6"/>
    <w:rsid w:val="004D2C0A"/>
    <w:rsid w:val="004E0C50"/>
    <w:rsid w:val="005006A8"/>
    <w:rsid w:val="005079D0"/>
    <w:rsid w:val="00510E03"/>
    <w:rsid w:val="00514C9A"/>
    <w:rsid w:val="00514F8A"/>
    <w:rsid w:val="005176B0"/>
    <w:rsid w:val="0052732C"/>
    <w:rsid w:val="005302B1"/>
    <w:rsid w:val="005411DF"/>
    <w:rsid w:val="0054551A"/>
    <w:rsid w:val="00557DA8"/>
    <w:rsid w:val="00561345"/>
    <w:rsid w:val="005618C2"/>
    <w:rsid w:val="0056780D"/>
    <w:rsid w:val="00570EC9"/>
    <w:rsid w:val="00571DA1"/>
    <w:rsid w:val="00577F2A"/>
    <w:rsid w:val="005802B7"/>
    <w:rsid w:val="00582ADF"/>
    <w:rsid w:val="00590461"/>
    <w:rsid w:val="00593347"/>
    <w:rsid w:val="00593A1C"/>
    <w:rsid w:val="00594302"/>
    <w:rsid w:val="00594F6B"/>
    <w:rsid w:val="0059784B"/>
    <w:rsid w:val="005A037D"/>
    <w:rsid w:val="005A43ED"/>
    <w:rsid w:val="005B338B"/>
    <w:rsid w:val="005B3ADD"/>
    <w:rsid w:val="005B6D9F"/>
    <w:rsid w:val="005C3C54"/>
    <w:rsid w:val="005D21B6"/>
    <w:rsid w:val="005D6A61"/>
    <w:rsid w:val="005E3388"/>
    <w:rsid w:val="005E679A"/>
    <w:rsid w:val="005F2E80"/>
    <w:rsid w:val="00624B2A"/>
    <w:rsid w:val="006251E6"/>
    <w:rsid w:val="00625546"/>
    <w:rsid w:val="00655935"/>
    <w:rsid w:val="006777BD"/>
    <w:rsid w:val="006871A6"/>
    <w:rsid w:val="00692288"/>
    <w:rsid w:val="00693C82"/>
    <w:rsid w:val="00697CBF"/>
    <w:rsid w:val="006A30E1"/>
    <w:rsid w:val="006B13B5"/>
    <w:rsid w:val="006B6985"/>
    <w:rsid w:val="006B7611"/>
    <w:rsid w:val="006C6826"/>
    <w:rsid w:val="006D3DF3"/>
    <w:rsid w:val="006E22C5"/>
    <w:rsid w:val="006F0594"/>
    <w:rsid w:val="006F1A47"/>
    <w:rsid w:val="0070685D"/>
    <w:rsid w:val="00706953"/>
    <w:rsid w:val="00711F6E"/>
    <w:rsid w:val="00714C67"/>
    <w:rsid w:val="00715197"/>
    <w:rsid w:val="00741618"/>
    <w:rsid w:val="007446BC"/>
    <w:rsid w:val="007502E9"/>
    <w:rsid w:val="007532E8"/>
    <w:rsid w:val="0075624D"/>
    <w:rsid w:val="00764CE7"/>
    <w:rsid w:val="00772F29"/>
    <w:rsid w:val="00775C23"/>
    <w:rsid w:val="00777714"/>
    <w:rsid w:val="007827CA"/>
    <w:rsid w:val="007A1CF3"/>
    <w:rsid w:val="007B45DD"/>
    <w:rsid w:val="007C7623"/>
    <w:rsid w:val="007D096B"/>
    <w:rsid w:val="007E09F6"/>
    <w:rsid w:val="007E2CC4"/>
    <w:rsid w:val="007F26DD"/>
    <w:rsid w:val="007F343E"/>
    <w:rsid w:val="007F5127"/>
    <w:rsid w:val="008021C1"/>
    <w:rsid w:val="00803597"/>
    <w:rsid w:val="008076D1"/>
    <w:rsid w:val="00820D50"/>
    <w:rsid w:val="00826403"/>
    <w:rsid w:val="00830801"/>
    <w:rsid w:val="00831A6B"/>
    <w:rsid w:val="008410EE"/>
    <w:rsid w:val="008434C1"/>
    <w:rsid w:val="00851D40"/>
    <w:rsid w:val="00854602"/>
    <w:rsid w:val="0085721A"/>
    <w:rsid w:val="00865947"/>
    <w:rsid w:val="0086673A"/>
    <w:rsid w:val="0088173F"/>
    <w:rsid w:val="00897557"/>
    <w:rsid w:val="008A59B4"/>
    <w:rsid w:val="008A6E81"/>
    <w:rsid w:val="008B416A"/>
    <w:rsid w:val="008C0EEF"/>
    <w:rsid w:val="008C217E"/>
    <w:rsid w:val="008C42EF"/>
    <w:rsid w:val="008C446C"/>
    <w:rsid w:val="008C7DF6"/>
    <w:rsid w:val="008D79B7"/>
    <w:rsid w:val="008E376E"/>
    <w:rsid w:val="008E3C58"/>
    <w:rsid w:val="008F2ED8"/>
    <w:rsid w:val="008F7620"/>
    <w:rsid w:val="00901761"/>
    <w:rsid w:val="009032D2"/>
    <w:rsid w:val="009064D6"/>
    <w:rsid w:val="00907AEC"/>
    <w:rsid w:val="00911E3C"/>
    <w:rsid w:val="00913C7D"/>
    <w:rsid w:val="00915846"/>
    <w:rsid w:val="00927EB8"/>
    <w:rsid w:val="0093149E"/>
    <w:rsid w:val="009465E1"/>
    <w:rsid w:val="00946862"/>
    <w:rsid w:val="00955690"/>
    <w:rsid w:val="00983BB3"/>
    <w:rsid w:val="009840FE"/>
    <w:rsid w:val="00986DB0"/>
    <w:rsid w:val="00987DD7"/>
    <w:rsid w:val="00992C3E"/>
    <w:rsid w:val="00996834"/>
    <w:rsid w:val="009A217D"/>
    <w:rsid w:val="009A47BB"/>
    <w:rsid w:val="009B2F0A"/>
    <w:rsid w:val="009C624E"/>
    <w:rsid w:val="009C7937"/>
    <w:rsid w:val="009D0ADC"/>
    <w:rsid w:val="009D3F89"/>
    <w:rsid w:val="009D5708"/>
    <w:rsid w:val="009D5741"/>
    <w:rsid w:val="009D6B1F"/>
    <w:rsid w:val="009E3B37"/>
    <w:rsid w:val="009F45AB"/>
    <w:rsid w:val="00A014F1"/>
    <w:rsid w:val="00A0204A"/>
    <w:rsid w:val="00A04101"/>
    <w:rsid w:val="00A04159"/>
    <w:rsid w:val="00A06720"/>
    <w:rsid w:val="00A135F1"/>
    <w:rsid w:val="00A221C6"/>
    <w:rsid w:val="00A22A81"/>
    <w:rsid w:val="00A24977"/>
    <w:rsid w:val="00A34BBD"/>
    <w:rsid w:val="00A45824"/>
    <w:rsid w:val="00A530AD"/>
    <w:rsid w:val="00A54053"/>
    <w:rsid w:val="00A546CD"/>
    <w:rsid w:val="00A551F0"/>
    <w:rsid w:val="00A56B0F"/>
    <w:rsid w:val="00A65F85"/>
    <w:rsid w:val="00A94F14"/>
    <w:rsid w:val="00AA1509"/>
    <w:rsid w:val="00AA4824"/>
    <w:rsid w:val="00AC62F0"/>
    <w:rsid w:val="00AE1D48"/>
    <w:rsid w:val="00AE5171"/>
    <w:rsid w:val="00B0220B"/>
    <w:rsid w:val="00B13598"/>
    <w:rsid w:val="00B20F2E"/>
    <w:rsid w:val="00B2320B"/>
    <w:rsid w:val="00B232F0"/>
    <w:rsid w:val="00B25AAA"/>
    <w:rsid w:val="00B25F3B"/>
    <w:rsid w:val="00B51EF2"/>
    <w:rsid w:val="00B618C6"/>
    <w:rsid w:val="00B66171"/>
    <w:rsid w:val="00B70209"/>
    <w:rsid w:val="00B73BF2"/>
    <w:rsid w:val="00B756BC"/>
    <w:rsid w:val="00B802BF"/>
    <w:rsid w:val="00B8099E"/>
    <w:rsid w:val="00B837AD"/>
    <w:rsid w:val="00B859EE"/>
    <w:rsid w:val="00B9431D"/>
    <w:rsid w:val="00BA11CA"/>
    <w:rsid w:val="00BA7A8E"/>
    <w:rsid w:val="00BB46F4"/>
    <w:rsid w:val="00BC37BF"/>
    <w:rsid w:val="00BC51FF"/>
    <w:rsid w:val="00BC5207"/>
    <w:rsid w:val="00BD332B"/>
    <w:rsid w:val="00BE2179"/>
    <w:rsid w:val="00BE2828"/>
    <w:rsid w:val="00BE2AA6"/>
    <w:rsid w:val="00BE3989"/>
    <w:rsid w:val="00BE3B05"/>
    <w:rsid w:val="00BF414F"/>
    <w:rsid w:val="00BF6C48"/>
    <w:rsid w:val="00C019A7"/>
    <w:rsid w:val="00C10CEC"/>
    <w:rsid w:val="00C14A50"/>
    <w:rsid w:val="00C155B1"/>
    <w:rsid w:val="00C26610"/>
    <w:rsid w:val="00C3669C"/>
    <w:rsid w:val="00C417AA"/>
    <w:rsid w:val="00C42552"/>
    <w:rsid w:val="00C44DB1"/>
    <w:rsid w:val="00C47467"/>
    <w:rsid w:val="00C64B12"/>
    <w:rsid w:val="00C66C47"/>
    <w:rsid w:val="00C73C48"/>
    <w:rsid w:val="00C83B4F"/>
    <w:rsid w:val="00C84B89"/>
    <w:rsid w:val="00C92FF1"/>
    <w:rsid w:val="00C97C71"/>
    <w:rsid w:val="00CA7B64"/>
    <w:rsid w:val="00CB6763"/>
    <w:rsid w:val="00CB748B"/>
    <w:rsid w:val="00CC1E56"/>
    <w:rsid w:val="00CE694C"/>
    <w:rsid w:val="00CF2EC0"/>
    <w:rsid w:val="00D04F1F"/>
    <w:rsid w:val="00D139E9"/>
    <w:rsid w:val="00D16F9A"/>
    <w:rsid w:val="00D2037C"/>
    <w:rsid w:val="00D2540B"/>
    <w:rsid w:val="00D254DC"/>
    <w:rsid w:val="00D4027E"/>
    <w:rsid w:val="00D445EB"/>
    <w:rsid w:val="00D54C7D"/>
    <w:rsid w:val="00D65ADB"/>
    <w:rsid w:val="00D66ABE"/>
    <w:rsid w:val="00D84746"/>
    <w:rsid w:val="00D916AF"/>
    <w:rsid w:val="00D94930"/>
    <w:rsid w:val="00DA0714"/>
    <w:rsid w:val="00DA72B1"/>
    <w:rsid w:val="00DB6065"/>
    <w:rsid w:val="00DC6A14"/>
    <w:rsid w:val="00DE2611"/>
    <w:rsid w:val="00DF42FF"/>
    <w:rsid w:val="00DF691D"/>
    <w:rsid w:val="00E07C8E"/>
    <w:rsid w:val="00E20C1E"/>
    <w:rsid w:val="00E23710"/>
    <w:rsid w:val="00E26567"/>
    <w:rsid w:val="00E2736A"/>
    <w:rsid w:val="00E36DDC"/>
    <w:rsid w:val="00E47C15"/>
    <w:rsid w:val="00E51678"/>
    <w:rsid w:val="00E5473B"/>
    <w:rsid w:val="00E57893"/>
    <w:rsid w:val="00EA0335"/>
    <w:rsid w:val="00EB0569"/>
    <w:rsid w:val="00EB60AD"/>
    <w:rsid w:val="00EC0DF4"/>
    <w:rsid w:val="00ED7832"/>
    <w:rsid w:val="00ED7FA8"/>
    <w:rsid w:val="00EE6F57"/>
    <w:rsid w:val="00EF22F5"/>
    <w:rsid w:val="00EF3BD4"/>
    <w:rsid w:val="00EF51BC"/>
    <w:rsid w:val="00F06E49"/>
    <w:rsid w:val="00F144BD"/>
    <w:rsid w:val="00F15B6E"/>
    <w:rsid w:val="00F16A0E"/>
    <w:rsid w:val="00F20C09"/>
    <w:rsid w:val="00F234D1"/>
    <w:rsid w:val="00F4288E"/>
    <w:rsid w:val="00F55194"/>
    <w:rsid w:val="00F75F56"/>
    <w:rsid w:val="00F765AC"/>
    <w:rsid w:val="00F8014A"/>
    <w:rsid w:val="00F80438"/>
    <w:rsid w:val="00F84028"/>
    <w:rsid w:val="00F840B1"/>
    <w:rsid w:val="00F863A0"/>
    <w:rsid w:val="00FA318D"/>
    <w:rsid w:val="00FA47C7"/>
    <w:rsid w:val="00FB110E"/>
    <w:rsid w:val="00FC18F9"/>
    <w:rsid w:val="00FD61AF"/>
    <w:rsid w:val="00FD61B5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F319540D-9158-4A0F-8898-550FF51FE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7AE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2647</TotalTime>
  <Pages>3</Pages>
  <Words>142</Words>
  <Characters>814</Characters>
  <Application>Microsoft Office Word</Application>
  <DocSecurity>0</DocSecurity>
  <Lines>6</Lines>
  <Paragraphs>1</Paragraphs>
  <ScaleCrop>false</ScaleCrop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55</cp:revision>
  <cp:lastPrinted>2024-04-24T23:52:00Z</cp:lastPrinted>
  <dcterms:created xsi:type="dcterms:W3CDTF">2021-04-22T03:17:00Z</dcterms:created>
  <dcterms:modified xsi:type="dcterms:W3CDTF">2024-04-29T05:17:00Z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