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4029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3718(1).PNGIMG_3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3718(1).PNGIMG_3718(1)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牛奶、小米糕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花生饭、红烧鸡腿、黄瓜炒腐竹、鸡毛菜蛋花汤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：小馄饨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水果：红心火龙果、蓝莓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4.26/IMG_5172.JPGIMG_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4.26/IMG_5172.JPGIMG_5172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4.26/IMG_5168.JPGIMG_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4.26/IMG_5168.JPGIMG_5168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4.26/IMG_5166.JPGIMG_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4.26/IMG_5166.JPGIMG_5166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93345</wp:posOffset>
            </wp:positionV>
            <wp:extent cx="1775460" cy="1332230"/>
            <wp:effectExtent l="0" t="0" r="7620" b="8890"/>
            <wp:wrapNone/>
            <wp:docPr id="19" name="图片 19" descr="C:/Users/lulu/OneDrive/桌面/4.26/IMG_5170.JPGIMG_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4.26/IMG_5170.JPGIMG_5170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116205</wp:posOffset>
            </wp:positionV>
            <wp:extent cx="1775460" cy="1332230"/>
            <wp:effectExtent l="0" t="0" r="7620" b="8890"/>
            <wp:wrapNone/>
            <wp:docPr id="24" name="图片 24" descr="C:/Users/lulu/OneDrive/桌面/4.26/IMG_5171.JPGIMG_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4.26/IMG_5171.JPGIMG_5171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left="440"/>
        <w:jc w:val="center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健康：有营养的鸡蛋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这是一个健康活动。鸡蛋是幼儿日常饮食中常见、常吃的食物。鸡蛋几乎含有人体必需的所有营养物质，营养价值很高，有健脑益智、改善记忆力、提高免疫力等作用，但鸡蛋也不是吃得越多越好，吃得越多，容易造成营养过剩，导致肥胖，同时也会加重肝脏和肾脏的负担，一般每天不能超过2个。本次活动主要通过谈话、观看ppt课件等方法引导幼儿了解鸡蛋的营养价值和鸡蛋的不同做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从而让孩子喜欢吃鸡蛋。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我班幼儿知道鸡蛋的营养价值很高，也吃过不同方法烹饪出来的鸡蛋，但常听说有些幼儿不爱吃鸡蛋，有些只吃蛋白不吃蛋黄或只吃蛋黄不吃蛋白，因此设计本次健康活动让幼儿了解鸡蛋的营养价值，知道应每天坚持吃一个鸡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中，幼儿能说出平时吃的一些蛋的美食，知道鸡蛋有营养，但是不清楚具体的营养成分，所以我们通过一些视频和图片引导后，幼儿知道蛋黄可以补充蛋白质、脂肪和钙等丰富营养，蛋白更可以提高自身免疫力，让自己不生病。最后纷纷对于蛋的美食有了新的认识，纷纷表示要多吃鸡蛋。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天气终于转晴，我们和孩子来到前操场玩滑滑梯。有的孩子排成队一个跟着一个从大滑梯上滑下来，有的孩子三五成团，躲在滑梯下面聊天，有的孩子看见跑道区没有人，自己组队进行跑步比赛，最后累了拿起自己的水杯及时补充水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213360</wp:posOffset>
            </wp:positionV>
            <wp:extent cx="2133600" cy="1639570"/>
            <wp:effectExtent l="0" t="0" r="0" b="6350"/>
            <wp:wrapNone/>
            <wp:docPr id="3" name="图片 3" descr="C:/Users/lulu/OneDrive/桌面/4.29/IMG_5342.JPGIMG_5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29/IMG_5342.JPGIMG_5342"/>
                    <pic:cNvPicPr>
                      <a:picLocks noChangeAspect="1"/>
                    </pic:cNvPicPr>
                  </pic:nvPicPr>
                  <pic:blipFill>
                    <a:blip r:embed="rId14"/>
                    <a:srcRect l="79" r="7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2174240" cy="1631315"/>
            <wp:effectExtent l="0" t="0" r="5080" b="14605"/>
            <wp:wrapNone/>
            <wp:docPr id="1" name="图片 1" descr="C:/Users/lulu/OneDrive/桌面/4.29/IMG_5341.JPGIMG_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29/IMG_5341.JPGIMG_5341"/>
                    <pic:cNvPicPr>
                      <a:picLocks noChangeAspect="1"/>
                    </pic:cNvPicPr>
                  </pic:nvPicPr>
                  <pic:blipFill>
                    <a:blip r:embed="rId1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131445</wp:posOffset>
            </wp:positionV>
            <wp:extent cx="2174240" cy="1631315"/>
            <wp:effectExtent l="0" t="0" r="5080" b="14605"/>
            <wp:wrapNone/>
            <wp:docPr id="6" name="图片 6" descr="C:/Users/lulu/OneDrive/桌面/4.29/IMG_5348.JPGIMG_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4.29/IMG_5348.JPGIMG_5348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116205</wp:posOffset>
            </wp:positionV>
            <wp:extent cx="2174240" cy="1631315"/>
            <wp:effectExtent l="0" t="0" r="5080" b="14605"/>
            <wp:wrapNone/>
            <wp:docPr id="5" name="图片 5" descr="C:/Users/lulu/OneDrive/桌面/4.29/IMG_5343.JPGIMG_5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29/IMG_5343.JPGIMG_5343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31115</wp:posOffset>
            </wp:positionV>
            <wp:extent cx="2174240" cy="1631315"/>
            <wp:effectExtent l="0" t="0" r="5080" b="14605"/>
            <wp:wrapNone/>
            <wp:docPr id="9" name="图片 9" descr="C:/Users/lulu/OneDrive/桌面/4.29/IMG_5347.JPGIMG_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4.29/IMG_5347.JPGIMG_5347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23495</wp:posOffset>
            </wp:positionV>
            <wp:extent cx="2174240" cy="1631315"/>
            <wp:effectExtent l="0" t="0" r="5080" b="14605"/>
            <wp:wrapNone/>
            <wp:docPr id="7" name="图片 7" descr="C:/Users/lulu/OneDrive/桌面/4.29/IMG_5350.JPGIMG_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4.29/IMG_5350.JPGIMG_5350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4.15/IMG_4224.JPGIMG_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4.15/IMG_4224.JPGIMG_4224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4.15/IMG_4223.JPGIMG_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4.15/IMG_4223.JPGIMG_4223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473075</wp:posOffset>
            </wp:positionV>
            <wp:extent cx="1758950" cy="1320165"/>
            <wp:effectExtent l="0" t="0" r="8890" b="5715"/>
            <wp:wrapNone/>
            <wp:docPr id="13" name="图片 13" descr="C:/Users/lulu/OneDrive/桌面/4.15/IMG_4220.JPGIMG_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4.15/IMG_4220.JPGIMG_4220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343535</wp:posOffset>
                </wp:positionV>
                <wp:extent cx="1772920" cy="692150"/>
                <wp:effectExtent l="4445" t="4445" r="5715" b="196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今天我来益智区钓鱼了，只有找准小孔慢一点放进绳子才能掉上来哦！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8pt;margin-top:27.05pt;height:54.5pt;width:139.6pt;z-index:251678720;mso-width-relative:page;mso-height-relative:page;" fillcolor="#FFFFFF [3201]" filled="t" stroked="t" coordsize="21600,21600" o:gfxdata="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fz9sNYAAAAK&#10;AQAADwAAAAAAAAABACAAAAAiAAAAZHJzL2Rvd25yZXYueG1sUEsBAhQAFAAAAAgAh07iQHvt1kZ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今天我来益智区钓鱼了，只有找准小孔慢一点放进绳子才能掉上来哦！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330200</wp:posOffset>
                </wp:positionV>
                <wp:extent cx="1731645" cy="519430"/>
                <wp:effectExtent l="5080" t="5080" r="15875" b="889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看我为这些小动物找到他们的影子了！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6pt;margin-top:26pt;height:40.9pt;width:136.35pt;z-index:251677696;mso-width-relative:page;mso-height-relative:page;" fillcolor="#FFFFFF [3201]" filled="t" stroked="t" coordsize="21600,21600" o:gfxdata="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e7suTX&#10;AAAACgEAAA8AAAAAAAAAAQAgAAAAIgAAAGRycy9kb3ducmV2LnhtbFBLAQIUABQAAAAIAIdO4kCF&#10;Nu4p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看我为这些小动物找到他们的影子了！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316230</wp:posOffset>
                </wp:positionV>
                <wp:extent cx="1731645" cy="519430"/>
                <wp:effectExtent l="5080" t="5080" r="15875" b="889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9352280"/>
                          <a:ext cx="1731645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我在用自然材料拼成一朵好看的花。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85pt;margin-top:24.9pt;height:40.9pt;width:136.35pt;z-index:251676672;mso-width-relative:page;mso-height-relative:page;" fillcolor="#FFFFFF [3201]" filled="t" stroked="t" coordsize="21600,21600" o:gfxdata="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NsIFnWAAAACQEAAA8AAAAAAAAAAQAgAAAAIgAAAGRycy9kb3ducmV2LnhtbFBLAQIUABQA&#10;AAAIAIdO4kDOJjEz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我在用自然材料拼成一朵好看的花。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44450</wp:posOffset>
                  </wp:positionV>
                  <wp:extent cx="2015490" cy="1601470"/>
                  <wp:effectExtent l="0" t="0" r="11430" b="13970"/>
                  <wp:wrapNone/>
                  <wp:docPr id="29" name="图片 6" descr="C:/Users/lulu/OneDrive/桌面/4.15/IMG_4227(1).JPGIMG_42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4.15/IMG_4227(1).JPGIMG_422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68580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4.15/IMG_4232(1).JPGIMG_42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4.15/IMG_4232(1).JPGIMG_4232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我们一起来画画，迎粘土做小动物也很好玩呢！</w:t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我用万能工匠的零件拼插出一个最厉害的武器！</w:t>
            </w:r>
          </w:p>
        </w:tc>
        <w:tc>
          <w:tcPr>
            <w:tcW w:w="3200" w:type="dxa"/>
          </w:tcPr>
          <w:p>
            <w:pPr>
              <w:jc w:val="center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87500"/>
                  <wp:effectExtent l="0" t="0" r="11430" b="12700"/>
                  <wp:docPr id="17" name="图片 7" descr="C:/Users/lulu/OneDrive/桌面/4.15/IMG_4229(1).JPGIMG_42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4.15/IMG_4229(1).JPGIMG_422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哇，春天有很多漂亮的花呢我来闻一闻，好香啊！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请家长每天为孩子带2块汗背巾到幼儿园来哦，这样孩子出汗就可以垫一下啦！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晨检时发现很多孩子指甲较长，请家长回去检查一下孩子的指甲并帮助修剪一下哦！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yLCJoZGlkIjoiN2YzNjBkOTgyNWQ1YTMxYzM3MzMwNWFiODNmOWIzYWMiLCJ1c2VyQ291bnQiOjI5NX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83453D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649F8"/>
    <w:rsid w:val="05CA13F7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6F02CB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670100"/>
    <w:rsid w:val="1AE8027C"/>
    <w:rsid w:val="1B144870"/>
    <w:rsid w:val="1B6A60FA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105</Words>
  <Characters>602</Characters>
  <Lines>5</Lines>
  <Paragraphs>1</Paragraphs>
  <TotalTime>25</TotalTime>
  <ScaleCrop>false</ScaleCrop>
  <LinksUpToDate>false</LinksUpToDate>
  <CharactersWithSpaces>706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2024-04-29T11:10:56Z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