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4026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牛奶、多样饼干、葡萄干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南瓜饭、糖醋排骨、大白菜炒面筋黑木耳、荠菜鱼圆汤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：吐司面包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水果：春见、蓝莓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4.26/IMG_5172.JPGIMG_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26/IMG_5172.JPGIMG_5172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26/IMG_5168.JPGIMG_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26/IMG_5168.JPGIMG_5168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26/IMG_5166.JPGIMG_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26/IMG_5166.JPGIMG_5166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93345</wp:posOffset>
            </wp:positionV>
            <wp:extent cx="1775460" cy="1332230"/>
            <wp:effectExtent l="0" t="0" r="7620" b="8890"/>
            <wp:wrapNone/>
            <wp:docPr id="19" name="图片 19" descr="C:/Users/lulu/OneDrive/桌面/4.26/IMG_5170.JPGIMG_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4.26/IMG_5170.JPGIMG_5170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116205</wp:posOffset>
            </wp:positionV>
            <wp:extent cx="1775460" cy="1332230"/>
            <wp:effectExtent l="0" t="0" r="7620" b="8890"/>
            <wp:wrapNone/>
            <wp:docPr id="24" name="图片 24" descr="C:/Users/lulu/OneDrive/桌面/4.26/IMG_5171.JPGIMG_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4.26/IMG_5171.JPGIMG_5171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谈话：好吃的食物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食</w:t>
      </w:r>
      <w:r>
        <w:rPr>
          <w:rFonts w:hint="eastAsia" w:ascii="宋体" w:hAnsi="宋体" w:eastAsia="宋体" w:cs="宋体"/>
          <w:sz w:val="21"/>
          <w:szCs w:val="21"/>
        </w:rPr>
        <w:t>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食物一直伴随幼儿的成长，所以孩子们对食物比较熟悉，对于自己喜欢吃的食物更是有话可说，他们愿意向同伴讲述自己喜欢吃的食物，但小班孩子的语言表达较简单，有的句子讲述不完整，口语表达一般；有的在与他人交谈时非常腼腆，不大愿意说；有的孩子愿意说却不能安静地听别人发言，有的孩子倾听的效率太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多数小朋友能简单说出自己喜欢吃什么，对食物的具体名字还说不清楚，比如有的孩子说最喜欢吃鸡蛋，却说不出是蒸鸡蛋、炒鸡蛋还是番茄炒蛋等，所以在日常生活中的用餐环节，需要不断鼓励幼儿能大胆说出菜名。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今天的天气终于转晴，我们来到中操场进行混班户外活动。有的孩子选择攀爬架区域，有的孩子选择平衡区，还有的孩子选择综合区进行平衡锻炼和爬跳的能力。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4.15/IMG_4192.JPGIMG_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15/IMG_4192.JPGIMG_4192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220980</wp:posOffset>
            </wp:positionV>
            <wp:extent cx="2133600" cy="1602105"/>
            <wp:effectExtent l="0" t="0" r="0" b="13335"/>
            <wp:wrapNone/>
            <wp:docPr id="3" name="图片 3" descr="C:/Users/lulu/OneDrive/桌面/4.15/IMG_4196.JPGIMG_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15/IMG_4196.JPGIMG_4196"/>
                    <pic:cNvPicPr>
                      <a:picLocks noChangeAspect="1"/>
                    </pic:cNvPicPr>
                  </pic:nvPicPr>
                  <pic:blipFill>
                    <a:blip r:embed="rId15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6" name="图片 6" descr="C:/Users/lulu/OneDrive/桌面/4.15/IMG_4200(1).JPGIMG_42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15/IMG_4200(1).JPGIMG_4200(1)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146685</wp:posOffset>
            </wp:positionV>
            <wp:extent cx="2174240" cy="1631315"/>
            <wp:effectExtent l="0" t="0" r="5080" b="14605"/>
            <wp:wrapNone/>
            <wp:docPr id="5" name="图片 5" descr="C:/Users/lulu/OneDrive/桌面/4.15/IMG_4198.JPGIMG_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15/IMG_4198.JPGIMG_4198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174240" cy="1631315"/>
            <wp:effectExtent l="0" t="0" r="5080" b="14605"/>
            <wp:wrapNone/>
            <wp:docPr id="9" name="图片 9" descr="C:/Users/lulu/OneDrive/桌面/4.15/IMG_4209.JPGIMG_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15/IMG_4209.JPGIMG_4209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4.15/IMG_4206.JPGIMG_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15/IMG_4206.JPGIMG_4206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4.15/IMG_4224.JPGIMG_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4.15/IMG_4224.JPGIMG_4224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4.15/IMG_4223.JPGIMG_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4.15/IMG_4223.JPGIMG_4223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4.15/IMG_4220.JPGIMG_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4.15/IMG_4220.JPGIMG_4220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343535</wp:posOffset>
                </wp:positionV>
                <wp:extent cx="1772920" cy="692150"/>
                <wp:effectExtent l="4445" t="4445" r="5715" b="196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今天我来益智区钓鱼了，只有找准小孔慢一点放进绳子才能掉上来哦！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8pt;margin-top:27.05pt;height:54.5pt;width:139.6pt;z-index:251678720;mso-width-relative:page;mso-height-relative:page;" fillcolor="#FFFFFF [3201]" filled="t" stroked="t" coordsize="21600,21600" o:gfxdata="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fz9sNYAAAAK&#10;AQAADwAAAAAAAAABACAAAAAiAAAAZHJzL2Rvd25yZXYueG1sUEsBAhQAFAAAAAgAh07iQHvt1kZ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今天我来益智区钓鱼了，只有找准小孔慢一点放进绳子才能掉上来哦！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330200</wp:posOffset>
                </wp:positionV>
                <wp:extent cx="1731645" cy="519430"/>
                <wp:effectExtent l="5080" t="5080" r="15875" b="889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看我为这些小动物找到他们的影子了！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6pt;margin-top:26pt;height:40.9pt;width:136.35pt;z-index:251677696;mso-width-relative:page;mso-height-relative:page;" fillcolor="#FFFFFF [3201]" filled="t" stroked="t" coordsize="21600,21600" o:gfxdata="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e7suTX&#10;AAAACgEAAA8AAAAAAAAAAQAgAAAAIgAAAGRycy9kb3ducmV2LnhtbFBLAQIUABQAAAAIAIdO4kCF&#10;Nu4p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看我为这些小动物找到他们的影子了！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316230</wp:posOffset>
                </wp:positionV>
                <wp:extent cx="1731645" cy="519430"/>
                <wp:effectExtent l="5080" t="5080" r="15875" b="889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9352280"/>
                          <a:ext cx="17316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我在用自然材料拼成一朵好看的花。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5pt;margin-top:24.9pt;height:40.9pt;width:136.35pt;z-index:251676672;mso-width-relative:page;mso-height-relative:page;" fillcolor="#FFFFFF [3201]" filled="t" stroked="t" coordsize="21600,21600" o:gfxdata="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NsIFnWAAAACQEAAA8AAAAAAAAAAQAgAAAAIgAAAGRycy9kb3ducmV2LnhtbFBLAQIUABQA&#10;AAAIAIdO4kDOJjEz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我在用自然材料拼成一朵好看的花。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44450</wp:posOffset>
                  </wp:positionV>
                  <wp:extent cx="2015490" cy="1601470"/>
                  <wp:effectExtent l="0" t="0" r="11430" b="13970"/>
                  <wp:wrapNone/>
                  <wp:docPr id="29" name="图片 6" descr="C:/Users/lulu/OneDrive/桌面/4.15/IMG_4227(1).JPGIMG_42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15/IMG_4227(1).JPGIMG_422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15/IMG_4232(1).JPGIMG_42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15/IMG_4232(1).JPGIMG_4232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我们一起来画画，迎粘土做小动物也很好玩呢！</w:t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我用万能工匠的零件拼插出一个最厉害的武器！</w:t>
            </w:r>
          </w:p>
        </w:tc>
        <w:tc>
          <w:tcPr>
            <w:tcW w:w="3200" w:type="dxa"/>
          </w:tcPr>
          <w:p>
            <w:pPr>
              <w:jc w:val="center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87500"/>
                  <wp:effectExtent l="0" t="0" r="11430" b="12700"/>
                  <wp:docPr id="17" name="图片 7" descr="C:/Users/lulu/OneDrive/桌面/4.15/IMG_4229(1).JPGIMG_42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15/IMG_4229(1).JPGIMG_422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哇，春天有很多漂亮的花呢我来闻一闻，好香啊！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请家长每天为孩子带2块汗背巾到幼儿园来哦，这样孩子出汗就可以垫一下啦！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晨检时发现很多孩子指甲较长，请家长回去检查一下孩子的指甲并帮助修剪一下哦！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c3LCJoZGlkIjoiN2YzNjBkOTgyNWQ1YTMxYzM3MzMwNWFiODNmOWIzYWMiLCJ1c2VyQ291bnQiOjI5M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2024-04-28T04:54:24Z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