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-2061210</wp:posOffset>
            </wp:positionV>
            <wp:extent cx="7591425" cy="11570335"/>
            <wp:effectExtent l="0" t="0" r="13335" b="1206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15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4024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396240</wp:posOffset>
            </wp:positionV>
            <wp:extent cx="2482215" cy="1867535"/>
            <wp:effectExtent l="0" t="0" r="1905" b="698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083" b="1481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「来园情况」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今日星期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，共有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参加无锡亲子游活动，2人请假。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8"/>
          <w:szCs w:val="28"/>
        </w:rPr>
        <w:t>「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亲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子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实践活动---无锡动物园」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一大清早，孩子们就和家长在园区门口等待出发。等到所有孩子来全后，我们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ascii="宋体" w:hAnsi="宋体" w:eastAsia="宋体" w:cs="宋体"/>
          <w:sz w:val="21"/>
          <w:szCs w:val="21"/>
        </w:rPr>
        <w:t>号车出发啦！在导游小姐姐好听的声音下，在好玩的游戏中，我们到达了无锡动物园。简单休整后，我们先去了海洋馆，欣赏了美人鱼表演、海狮表演，观察了各种各样的鱼类，真是太精彩了！之后我们就进入了动物园，孩子们组团自由出行，和动物们互动、合影，还去了好玩的阿熊乐园。下午两点，孩子们还一起去欣赏了马戏团呢！愉快的一天结束了，孩子们在欢笑声中结束了一天的行程，收获满满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62865</wp:posOffset>
            </wp:positionV>
            <wp:extent cx="4631055" cy="3475355"/>
            <wp:effectExtent l="0" t="0" r="1905" b="14605"/>
            <wp:wrapNone/>
            <wp:docPr id="2" name="图片 2" descr="C:/Users/lulu/OneDrive/桌面/QQ图片20240425133426.jpgQQ图片2024042513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QQ图片20240425133426.jpgQQ图片20240425133426"/>
                    <pic:cNvPicPr>
                      <a:picLocks noChangeAspect="1"/>
                    </pic:cNvPicPr>
                  </pic:nvPicPr>
                  <pic:blipFill>
                    <a:blip r:embed="rId9"/>
                    <a:srcRect l="89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-234950</wp:posOffset>
            </wp:positionV>
            <wp:extent cx="2851785" cy="2139950"/>
            <wp:effectExtent l="0" t="0" r="13335" b="8890"/>
            <wp:wrapNone/>
            <wp:docPr id="16" name="图片 16" descr="C:/Users/lulu/OneDrive/桌面/新建文件夹/IMG_5030.JPGIMG_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新建文件夹/IMG_5030.JPGIMG_5030"/>
                    <pic:cNvPicPr>
                      <a:picLocks noChangeAspect="1"/>
                    </pic:cNvPicPr>
                  </pic:nvPicPr>
                  <pic:blipFill>
                    <a:blip r:embed="rId10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-212090</wp:posOffset>
            </wp:positionV>
            <wp:extent cx="2851785" cy="2139950"/>
            <wp:effectExtent l="0" t="0" r="13335" b="8890"/>
            <wp:wrapNone/>
            <wp:docPr id="15" name="图片 15" descr="C:/Users/lulu/OneDrive/桌面/新建文件夹/IMG_5025.JPGIMG_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新建文件夹/IMG_5025.JPGIMG_5025"/>
                    <pic:cNvPicPr>
                      <a:picLocks noChangeAspect="1"/>
                    </pic:cNvPicPr>
                  </pic:nvPicPr>
                  <pic:blipFill>
                    <a:blip r:embed="rId11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115570</wp:posOffset>
            </wp:positionV>
            <wp:extent cx="2851785" cy="2139950"/>
            <wp:effectExtent l="0" t="0" r="13335" b="8890"/>
            <wp:wrapNone/>
            <wp:docPr id="18" name="图片 18" descr="C:/Users/lulu/OneDrive/桌面/新建文件夹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新建文件夹/IMG_5043.JPGIMG_5043"/>
                    <pic:cNvPicPr>
                      <a:picLocks noChangeAspect="1"/>
                    </pic:cNvPicPr>
                  </pic:nvPicPr>
                  <pic:blipFill>
                    <a:blip r:embed="rId12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115570</wp:posOffset>
            </wp:positionV>
            <wp:extent cx="2851785" cy="2139950"/>
            <wp:effectExtent l="0" t="0" r="13335" b="8890"/>
            <wp:wrapNone/>
            <wp:docPr id="17" name="图片 17" descr="C:/Users/lulu/OneDrive/桌面/新建文件夹/IMG_5031.JPGIMG_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新建文件夹/IMG_5031.JPGIMG_5031"/>
                    <pic:cNvPicPr>
                      <a:picLocks noChangeAspect="1"/>
                    </pic:cNvPicPr>
                  </pic:nvPicPr>
                  <pic:blipFill>
                    <a:blip r:embed="rId13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168910</wp:posOffset>
            </wp:positionV>
            <wp:extent cx="2851785" cy="2139950"/>
            <wp:effectExtent l="0" t="0" r="13335" b="8890"/>
            <wp:wrapNone/>
            <wp:docPr id="20" name="图片 20" descr="C:/Users/lulu/OneDrive/桌面/新建文件夹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新建文件夹/IMG_5045.JPGIMG_5045"/>
                    <pic:cNvPicPr>
                      <a:picLocks noChangeAspect="1"/>
                    </pic:cNvPicPr>
                  </pic:nvPicPr>
                  <pic:blipFill>
                    <a:blip r:embed="rId14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168910</wp:posOffset>
            </wp:positionV>
            <wp:extent cx="2851785" cy="2139950"/>
            <wp:effectExtent l="0" t="0" r="13335" b="8890"/>
            <wp:wrapNone/>
            <wp:docPr id="19" name="图片 19" descr="C:/Users/lulu/OneDrive/桌面/新建文件夹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新建文件夹/IMG_5044.JPGIMG_5044"/>
                    <pic:cNvPicPr>
                      <a:picLocks noChangeAspect="1"/>
                    </pic:cNvPicPr>
                  </pic:nvPicPr>
                  <pic:blipFill>
                    <a:blip r:embed="rId15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right="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20" w:lineRule="exact"/>
        <w:ind w:left="0" w:right="0" w:firstLine="642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「温馨提示」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今天孩子们参加了一日亲子实践活动，回去早些休息，养精蓄锐哦！ 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天气慢慢变热，孩子们的衣物可以适当减少，并准备一条汗背巾随时更换哦！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p>
      <w:pPr>
        <w:jc w:val="both"/>
        <w:rPr>
          <w:rFonts w:hint="eastAsia" w:ascii="宋体" w:hAnsi="宋体" w:eastAsia="宋体" w:cs="宋体"/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5DA773"/>
    <w:multiLevelType w:val="singleLevel"/>
    <w:tmpl w:val="C95DA7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AxLCJoZGlkIjoiN2YzNjBkOTgyNWQ1YTMxYzM3MzMwNWFiODNmOWIzYWMiLCJ1c2VyQ291bnQiOjMxN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605F9"/>
    <w:rsid w:val="00FB7B56"/>
    <w:rsid w:val="01610DDE"/>
    <w:rsid w:val="01CE3A0A"/>
    <w:rsid w:val="02232F51"/>
    <w:rsid w:val="02373186"/>
    <w:rsid w:val="023B3D4C"/>
    <w:rsid w:val="02467A44"/>
    <w:rsid w:val="02C31095"/>
    <w:rsid w:val="02EC412F"/>
    <w:rsid w:val="03291DD7"/>
    <w:rsid w:val="032B65B0"/>
    <w:rsid w:val="034E22DA"/>
    <w:rsid w:val="03AF5DA9"/>
    <w:rsid w:val="04493279"/>
    <w:rsid w:val="0495421E"/>
    <w:rsid w:val="04E441E8"/>
    <w:rsid w:val="05422CE8"/>
    <w:rsid w:val="0562798B"/>
    <w:rsid w:val="057523EE"/>
    <w:rsid w:val="05A00A7E"/>
    <w:rsid w:val="05C649F8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742CBF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F052866"/>
    <w:rsid w:val="0F120A15"/>
    <w:rsid w:val="0F190578"/>
    <w:rsid w:val="0F2C6214"/>
    <w:rsid w:val="10177F5F"/>
    <w:rsid w:val="10392996"/>
    <w:rsid w:val="10615A49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00FF3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6F05A82"/>
    <w:rsid w:val="1715758D"/>
    <w:rsid w:val="173A1A58"/>
    <w:rsid w:val="175400B6"/>
    <w:rsid w:val="17844E4E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422EEA"/>
    <w:rsid w:val="1F6A2CB7"/>
    <w:rsid w:val="1F703EFB"/>
    <w:rsid w:val="1FAC1A72"/>
    <w:rsid w:val="1FB74DC5"/>
    <w:rsid w:val="1FBC0EEE"/>
    <w:rsid w:val="202A40A9"/>
    <w:rsid w:val="206936D5"/>
    <w:rsid w:val="20DB1848"/>
    <w:rsid w:val="20F12E19"/>
    <w:rsid w:val="213D51D3"/>
    <w:rsid w:val="214B6D4C"/>
    <w:rsid w:val="214E09D6"/>
    <w:rsid w:val="2164721B"/>
    <w:rsid w:val="216655B5"/>
    <w:rsid w:val="21690C01"/>
    <w:rsid w:val="21A63C04"/>
    <w:rsid w:val="21B06830"/>
    <w:rsid w:val="21CB6D00"/>
    <w:rsid w:val="21EA196F"/>
    <w:rsid w:val="22056B7C"/>
    <w:rsid w:val="220C49FD"/>
    <w:rsid w:val="223E4F65"/>
    <w:rsid w:val="22B67E76"/>
    <w:rsid w:val="22FB1D2D"/>
    <w:rsid w:val="2309444A"/>
    <w:rsid w:val="236902B8"/>
    <w:rsid w:val="236C185E"/>
    <w:rsid w:val="23776B7D"/>
    <w:rsid w:val="23812232"/>
    <w:rsid w:val="238A1B3F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C4B36"/>
    <w:rsid w:val="263F14EC"/>
    <w:rsid w:val="26743E6B"/>
    <w:rsid w:val="26931C1D"/>
    <w:rsid w:val="2710535A"/>
    <w:rsid w:val="2766107F"/>
    <w:rsid w:val="278D7F07"/>
    <w:rsid w:val="27911DCC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793E3B"/>
    <w:rsid w:val="2B813C8A"/>
    <w:rsid w:val="2B8E129A"/>
    <w:rsid w:val="2BBE1B4A"/>
    <w:rsid w:val="2BD870AF"/>
    <w:rsid w:val="2C0061A1"/>
    <w:rsid w:val="2C132208"/>
    <w:rsid w:val="2CB3425B"/>
    <w:rsid w:val="2CCD64E8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2A3C52"/>
    <w:rsid w:val="305D382D"/>
    <w:rsid w:val="309F019C"/>
    <w:rsid w:val="30A763DE"/>
    <w:rsid w:val="30C058E3"/>
    <w:rsid w:val="30C220DC"/>
    <w:rsid w:val="30C776F3"/>
    <w:rsid w:val="30D463D0"/>
    <w:rsid w:val="3174694F"/>
    <w:rsid w:val="31C0486E"/>
    <w:rsid w:val="3239174D"/>
    <w:rsid w:val="327379A6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C66066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5F2433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35094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314F9"/>
    <w:rsid w:val="3ECB07D8"/>
    <w:rsid w:val="3ED167C4"/>
    <w:rsid w:val="3EF773F5"/>
    <w:rsid w:val="3F450BE3"/>
    <w:rsid w:val="3F4AA5B5"/>
    <w:rsid w:val="3F4C7741"/>
    <w:rsid w:val="3F5B7984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BC4BDD"/>
    <w:rsid w:val="42BF647C"/>
    <w:rsid w:val="42D024F5"/>
    <w:rsid w:val="42D64C2A"/>
    <w:rsid w:val="42DC6F1E"/>
    <w:rsid w:val="430417B4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095C00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3E7F3E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9AD702E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557C94"/>
    <w:rsid w:val="4E656129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AC7327"/>
    <w:rsid w:val="50F75150"/>
    <w:rsid w:val="514A28DA"/>
    <w:rsid w:val="517E1833"/>
    <w:rsid w:val="51924182"/>
    <w:rsid w:val="51C309D4"/>
    <w:rsid w:val="51DF4444"/>
    <w:rsid w:val="523A5B1F"/>
    <w:rsid w:val="52976ACD"/>
    <w:rsid w:val="52AF2069"/>
    <w:rsid w:val="52E37F64"/>
    <w:rsid w:val="53087C89"/>
    <w:rsid w:val="531B1BBF"/>
    <w:rsid w:val="532B645A"/>
    <w:rsid w:val="536F7A4A"/>
    <w:rsid w:val="53803A05"/>
    <w:rsid w:val="53937294"/>
    <w:rsid w:val="53A82F22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BF6C25"/>
    <w:rsid w:val="570B7A8A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2D3CE7"/>
    <w:rsid w:val="596E6C0C"/>
    <w:rsid w:val="598C43E3"/>
    <w:rsid w:val="59CF1242"/>
    <w:rsid w:val="59DC6AE5"/>
    <w:rsid w:val="59FE24CC"/>
    <w:rsid w:val="5A1561AD"/>
    <w:rsid w:val="5A2547DE"/>
    <w:rsid w:val="5A9039BA"/>
    <w:rsid w:val="5A9435D6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D54DC2"/>
    <w:rsid w:val="5CE13766"/>
    <w:rsid w:val="5CF90EE1"/>
    <w:rsid w:val="5D24060E"/>
    <w:rsid w:val="5D6D0863"/>
    <w:rsid w:val="5DFE5C52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986E00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0968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B87914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853FB1"/>
    <w:rsid w:val="70860455"/>
    <w:rsid w:val="70B623BC"/>
    <w:rsid w:val="70C033FF"/>
    <w:rsid w:val="70C60851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AB41A3"/>
    <w:rsid w:val="72B55021"/>
    <w:rsid w:val="72B6087F"/>
    <w:rsid w:val="72F37B77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9F401E"/>
    <w:rsid w:val="76A21661"/>
    <w:rsid w:val="76C21ABB"/>
    <w:rsid w:val="76EF92B7"/>
    <w:rsid w:val="77151462"/>
    <w:rsid w:val="775F37AE"/>
    <w:rsid w:val="777C4360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7F3FAA"/>
    <w:rsid w:val="7CA05FCC"/>
    <w:rsid w:val="7CBA469A"/>
    <w:rsid w:val="7CC86220"/>
    <w:rsid w:val="7CDF599D"/>
    <w:rsid w:val="7CE73AB0"/>
    <w:rsid w:val="7D1868D9"/>
    <w:rsid w:val="7D266FEA"/>
    <w:rsid w:val="7D462EBC"/>
    <w:rsid w:val="7D7F2B4E"/>
    <w:rsid w:val="7D87580C"/>
    <w:rsid w:val="7D9A72EE"/>
    <w:rsid w:val="7DCA284D"/>
    <w:rsid w:val="7E030705"/>
    <w:rsid w:val="7E265025"/>
    <w:rsid w:val="7ED7AE42"/>
    <w:rsid w:val="7EF34A55"/>
    <w:rsid w:val="7EF36B80"/>
    <w:rsid w:val="7F2C0419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22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2024-04-25T05:54:01Z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