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苑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4月28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日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今天来园时下着雨，有几个小朋友穿着雨披进入幼儿园的，其中林清姝不紧穿着雨衣，还指着脚上的鞋子说：“我妈妈还给我脚上套上了塑料袋。”看来小朋友已经知道了雨天出行时，保护自己的方法。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任俊晟、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朱圣庆、魏书宇、鞠奕鸿、杨子熠，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早晨来园后有序的整理水杯、签到、选择区域。</w:t>
      </w:r>
    </w:p>
    <w:tbl>
      <w:tblPr>
        <w:tblStyle w:val="10"/>
        <w:tblW w:w="102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2"/>
        <w:gridCol w:w="3413"/>
        <w:gridCol w:w="34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97" w:hRule="atLeast"/>
        </w:trPr>
        <w:tc>
          <w:tcPr>
            <w:tcW w:w="34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6985</wp:posOffset>
                  </wp:positionV>
                  <wp:extent cx="2028825" cy="1521460"/>
                  <wp:effectExtent l="0" t="0" r="3175" b="2540"/>
                  <wp:wrapTopAndBottom/>
                  <wp:docPr id="2" name="图片 2" descr="8a7458fdb9223f53e3177d58fe76c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a7458fdb9223f53e3177d58fe76c1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20955</wp:posOffset>
                  </wp:positionV>
                  <wp:extent cx="2028825" cy="1521460"/>
                  <wp:effectExtent l="0" t="0" r="3175" b="2540"/>
                  <wp:wrapTopAndBottom/>
                  <wp:docPr id="3" name="图片 3" descr="3300f867ff62e8076332b12baeb1d1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300f867ff62e8076332b12baeb1d1f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27940</wp:posOffset>
                  </wp:positionV>
                  <wp:extent cx="2028825" cy="1521460"/>
                  <wp:effectExtent l="0" t="0" r="3175" b="2540"/>
                  <wp:wrapTopAndBottom/>
                  <wp:docPr id="5" name="图片 5" descr="f366a8392afc05a8efec6a3ee2140e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366a8392afc05a8efec6a3ee2140e5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153" w:tblpY="190"/>
        <w:tblOverlap w:val="never"/>
        <w:tblW w:w="101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0"/>
        <w:gridCol w:w="3434"/>
        <w:gridCol w:w="34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44" w:hRule="atLeast"/>
        </w:trPr>
        <w:tc>
          <w:tcPr>
            <w:tcW w:w="325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1911985" cy="1433830"/>
                  <wp:effectExtent l="0" t="0" r="18415" b="13970"/>
                  <wp:wrapTopAndBottom/>
                  <wp:docPr id="7" name="图片 7" descr="89f9b1cfd63768f1d21ba612c0d39f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9f9b1cfd63768f1d21ba612c0d39ff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我们在搭一个炮塔房子。</w:t>
            </w:r>
          </w:p>
        </w:tc>
        <w:tc>
          <w:tcPr>
            <w:tcW w:w="343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1911985" cy="1433830"/>
                  <wp:effectExtent l="0" t="0" r="18415" b="13970"/>
                  <wp:wrapTopAndBottom/>
                  <wp:docPr id="8" name="图片 8" descr="9b0300da89bb641d7e0c6b5993c97f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b0300da89bb641d7e0c6b5993c97f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我今天要给小动物看病。</w:t>
            </w:r>
          </w:p>
        </w:tc>
        <w:tc>
          <w:tcPr>
            <w:tcW w:w="343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2028825" cy="1521460"/>
                  <wp:effectExtent l="0" t="0" r="3175" b="2540"/>
                  <wp:wrapTopAndBottom/>
                  <wp:docPr id="6" name="图片 6" descr="48005356847dae50b1e7d304d66a50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8005356847dae50b1e7d304d66a50a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我们在拼变形金刚。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44" w:hRule="atLeast"/>
        </w:trPr>
        <w:tc>
          <w:tcPr>
            <w:tcW w:w="325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1911985" cy="1433830"/>
                  <wp:effectExtent l="0" t="0" r="18415" b="13970"/>
                  <wp:wrapTopAndBottom/>
                  <wp:docPr id="13" name="图片 13" descr="ca3ad95b153c7cf1bdef9c71b3485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a3ad95b153c7cf1bdef9c71b34856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我在组装一个“小旋风”。</w:t>
            </w:r>
          </w:p>
        </w:tc>
        <w:tc>
          <w:tcPr>
            <w:tcW w:w="343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-1285240</wp:posOffset>
                  </wp:positionV>
                  <wp:extent cx="1911985" cy="1433830"/>
                  <wp:effectExtent l="0" t="0" r="18415" b="13970"/>
                  <wp:wrapTopAndBottom/>
                  <wp:docPr id="14" name="图片 14" descr="75859d60026f16943ec8fa8215ab69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5859d60026f16943ec8fa8215ab699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我在涂好的小蝴蝶上还加了彩泥装饰。</w:t>
            </w:r>
          </w:p>
        </w:tc>
        <w:tc>
          <w:tcPr>
            <w:tcW w:w="343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-1361440</wp:posOffset>
                  </wp:positionV>
                  <wp:extent cx="2028825" cy="1521460"/>
                  <wp:effectExtent l="0" t="0" r="3175" b="2540"/>
                  <wp:wrapTopAndBottom/>
                  <wp:docPr id="15" name="图片 15" descr="da5a674c05a79d28f8863f7059dfb6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a5a674c05a79d28f8863f7059dfb6d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我在做一个会飞的房子，在房子上加上风扇。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语言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sz w:val="24"/>
          <w:szCs w:val="24"/>
        </w:rPr>
        <w:t>《鸭子骑车记》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这个故事</w:t>
      </w:r>
      <w:r>
        <w:rPr>
          <w:rFonts w:hint="eastAsia" w:ascii="宋体" w:hAnsi="宋体" w:eastAsia="宋体" w:cs="宋体"/>
          <w:sz w:val="24"/>
          <w:szCs w:val="24"/>
        </w:rPr>
        <w:t>情节有趣、形象鲜明，充满戏剧性和趣味性，带给大班幼儿欣赏，不仅能引起孩子的情感共鸣，激励表达，而且更重要的是能让孩子感受快乐，让勇气和信心进驻幼儿的心田。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李宇航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、魏书宇、庄溢、赵天睿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等小朋友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</w:t>
      </w:r>
      <w:r>
        <w:rPr>
          <w:rFonts w:hint="eastAsia" w:ascii="宋体" w:hAnsi="宋体" w:eastAsia="宋体" w:cs="宋体"/>
          <w:bCs/>
          <w:sz w:val="24"/>
          <w:szCs w:val="24"/>
        </w:rPr>
        <w:t>仔细观察画面，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愿意</w:t>
      </w:r>
      <w:r>
        <w:rPr>
          <w:rFonts w:hint="eastAsia" w:ascii="宋体" w:hAnsi="宋体" w:eastAsia="宋体" w:cs="宋体"/>
          <w:bCs/>
          <w:sz w:val="24"/>
          <w:szCs w:val="24"/>
        </w:rPr>
        <w:t>猜测故事中小动物们对鸭子骑车的不同想法。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许晨依、马筱萌、李宇航、任俊晟、徐佑恒，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感受鸭子骑车带来的快乐，体会勇气和信心。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tabs>
                <w:tab w:val="left" w:pos="251"/>
                <w:tab w:val="center" w:pos="61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  <w:tab/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tabs>
                <w:tab w:val="left" w:pos="251"/>
                <w:tab w:val="center" w:pos="61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  <w:tab/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4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  <w:t>吃的慢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  <w:t>注意桌面清洁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13"/>
                <w:szCs w:val="13"/>
                <w:lang w:val="en-US" w:eastAsia="zh-CN"/>
              </w:rPr>
              <w:t>边吃边玩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1.今天下雨请各位家长在接孩子的时候，有序排队进园接孩子。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2.家长们，近期发现部分幼儿指甲较长，大家及时给孩子修剪哦。</w:t>
      </w:r>
    </w:p>
    <w:sectPr>
      <w:headerReference r:id="rId3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76835</wp:posOffset>
          </wp:positionH>
          <wp:positionV relativeFrom="page">
            <wp:posOffset>20955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4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DB3969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DF8FB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AB929EF"/>
    <w:rsid w:val="6BFEC284"/>
    <w:rsid w:val="6BFECE8E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BF9216"/>
    <w:rsid w:val="76EF92B7"/>
    <w:rsid w:val="76FFAF0B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7FAC3F"/>
    <w:rsid w:val="7DB2A76A"/>
    <w:rsid w:val="7DCA284D"/>
    <w:rsid w:val="7DFFE176"/>
    <w:rsid w:val="7E030705"/>
    <w:rsid w:val="7E2FA152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BE12B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7F7819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7EF26EE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2A52"/>
    <w:rsid w:val="DFFFD0BB"/>
    <w:rsid w:val="E7F9A5FD"/>
    <w:rsid w:val="E7FFA0A4"/>
    <w:rsid w:val="E9F358C4"/>
    <w:rsid w:val="EA396856"/>
    <w:rsid w:val="EBC2CD98"/>
    <w:rsid w:val="EBEBA16B"/>
    <w:rsid w:val="ECFFC907"/>
    <w:rsid w:val="EDBB180B"/>
    <w:rsid w:val="EDFF9844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736BD"/>
    <w:rsid w:val="FAEA1B89"/>
    <w:rsid w:val="FAFC2ED5"/>
    <w:rsid w:val="FBB79769"/>
    <w:rsid w:val="FBBD8934"/>
    <w:rsid w:val="FBC31ABB"/>
    <w:rsid w:val="FBEDD189"/>
    <w:rsid w:val="FBFCC729"/>
    <w:rsid w:val="FC771DA4"/>
    <w:rsid w:val="FC79CB9D"/>
    <w:rsid w:val="FD768A22"/>
    <w:rsid w:val="FD7EA79E"/>
    <w:rsid w:val="FDDFC22F"/>
    <w:rsid w:val="FDEF6B32"/>
    <w:rsid w:val="FDFB2B31"/>
    <w:rsid w:val="FDFF5E44"/>
    <w:rsid w:val="FE751621"/>
    <w:rsid w:val="FEFD0C6D"/>
    <w:rsid w:val="FEFFD42C"/>
    <w:rsid w:val="FF2FB26B"/>
    <w:rsid w:val="FF47FF52"/>
    <w:rsid w:val="FF9F1E76"/>
    <w:rsid w:val="FFA74C52"/>
    <w:rsid w:val="FFB287E9"/>
    <w:rsid w:val="FFBF6ECA"/>
    <w:rsid w:val="FFCF06E2"/>
    <w:rsid w:val="FFEF9A76"/>
    <w:rsid w:val="FFF7ED24"/>
    <w:rsid w:val="FFFC7FEE"/>
    <w:rsid w:val="FFFD2966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4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2021-05-04T19:17:00Z</dcterms:created>
  <dc:creator>yixuange</dc:creator>
  <cp:lastModifiedBy>青柠</cp:lastModifiedBy>
  <cp:lastPrinted>2023-02-27T15:53:00Z</cp:lastPrinted>
  <dcterms:modified xsi:type="dcterms:W3CDTF">2024-04-28T10:08:17Z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