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4.22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一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日2人请假，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20人。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午睡（自主穿脱衣物）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娄丁逸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六一体检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今天新桥卫生院的叔叔阿姨来幼儿园为小朋友们进行了六一体检，小朋友们早早就来到幼儿园准备起来了，首先进行的项目是防龋齿，小朋友们都能够坚持很长时间，保护好自己的小牙齿。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464435" cy="1848485"/>
                  <wp:effectExtent l="0" t="0" r="4445" b="10795"/>
                  <wp:docPr id="1" name="图片 1" descr="IMG_20240422_084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422_08440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435" cy="184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473960" cy="1855470"/>
                  <wp:effectExtent l="0" t="0" r="10160" b="3810"/>
                  <wp:docPr id="2" name="图片 2" descr="IMG_20240422_084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422_08440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960" cy="185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" name="图片 3" descr="IMG_20240422_084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422_0844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4" name="图片 4" descr="IMG_20240422_084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422_08442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5" name="图片 5" descr="IMG_20240422_084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422_08444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6" name="图片 6" descr="IMG_20240422_084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422_0844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20" w:firstLineChars="200"/>
        <w:rPr>
          <w:rFonts w:hint="eastAsia" w:ascii="宋体" w:hAnsi="宋体" w:cs="宋体"/>
          <w:color w:val="000000"/>
          <w:kern w:val="0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小朋友最害怕的就是验血环节了，但是今天小朋友们都非常勇敢，在老师和医生阿姨的鼓励和陪伴下都顺利完成了抽血环节。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32380" cy="1899920"/>
                  <wp:effectExtent l="0" t="0" r="12700" b="5080"/>
                  <wp:docPr id="7" name="图片 7" descr="IMG_20240422_100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422_100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380" cy="189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8" name="图片 8" descr="IMG_20240422_100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422_10033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9" name="图片 9" descr="IMG_20240422_100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422_10052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0" name="图片 10" descr="IMG_20240422_100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422_10054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1" name="图片 11" descr="IMG_20240422_100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422_1006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2" name="图片 12" descr="IMG_20240422_100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422_10072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exact"/>
        <w:ind w:firstLine="420" w:firstLineChars="200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xLCJoZGlkIjoiODViY2JkMjU3NGYzZTEwMzZmMGFkZWViYmNkYWU3NDIiLCJ1c2VyQ291bnQiOjEyN30="/>
  </w:docVars>
  <w:rsids>
    <w:rsidRoot w:val="00000000"/>
    <w:rsid w:val="00452C8C"/>
    <w:rsid w:val="008D6502"/>
    <w:rsid w:val="00DD4A4C"/>
    <w:rsid w:val="00F64E16"/>
    <w:rsid w:val="013D36C5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84413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FE0D95"/>
    <w:rsid w:val="1A4733D8"/>
    <w:rsid w:val="1B0256D6"/>
    <w:rsid w:val="1B252495"/>
    <w:rsid w:val="1B7F25EE"/>
    <w:rsid w:val="1BA9215D"/>
    <w:rsid w:val="1BEE0DC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0C6D82"/>
    <w:rsid w:val="42A56447"/>
    <w:rsid w:val="439E0FE1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0E5E54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qFormat/>
    <w:uiPriority w:val="1"/>
  </w:style>
  <w:style w:type="table" w:default="1" w:styleId="5">
    <w:name w:val="Normal 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22"/>
    <w:rPr>
      <w:b/>
      <w:bCs/>
      <w:color w:val="262626"/>
    </w:rPr>
  </w:style>
  <w:style w:type="character" w:styleId="9">
    <w:name w:val="Hyperlink"/>
    <w:autoRedefine/>
    <w:qFormat/>
    <w:uiPriority w:val="0"/>
    <w:rPr>
      <w:color w:val="136EC2"/>
      <w:u w:val="single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1">
    <w:name w:val="姓名"/>
    <w:basedOn w:val="1"/>
    <w:autoRedefine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autoRedefine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0</TotalTime>
  <ScaleCrop>false</ScaleCrop>
  <LinksUpToDate>false</LinksUpToDate>
  <CharactersWithSpaces>759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龚燕</cp:lastModifiedBy>
  <cp:lastPrinted>2023-04-19T23:59:00Z</cp:lastPrinted>
  <dcterms:modified xsi:type="dcterms:W3CDTF">2024-04-24T05:05:44Z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