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郭颜睿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请假，19人参加亲子游，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Theme="minor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1946910</wp:posOffset>
                </wp:positionV>
                <wp:extent cx="2352040" cy="272415"/>
                <wp:effectExtent l="5080" t="5080" r="508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张嘉宸和肖尧在玩大力士平衡木。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9pt;margin-top:153.3pt;height:21.45pt;width:185.2pt;z-index:251661312;mso-width-relative:page;mso-height-relative:page;" fillcolor="#FFFFFF [3201]" filled="t" stroked="t" coordsize="21600,21600" o:gfxdata="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hDPe7Y&#10;AAAACwEAAA8AAAAAAAAAAQAgAAAAIgAAAGRycy9kb3ducmV2LnhtbFBLAQIUABQAAAAIAIdO4kCP&#10;FmLE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张嘉宸和肖尧在玩大力士平衡木。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1953260</wp:posOffset>
                </wp:positionV>
                <wp:extent cx="2352040" cy="466725"/>
                <wp:effectExtent l="4445" t="5080" r="571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杨佳伊和李子木在玩多米诺骨牌；张一嘉和贺健宸在玩图形拼图。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153.8pt;height:36.75pt;width:185.2pt;z-index:251660288;mso-width-relative:page;mso-height-relative:page;" fillcolor="#FFFFFF [3201]" filled="t" stroked="t" coordsize="21600,21600" o:gfxdata="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U+HfNYAAAAJ&#10;AQAADwAAAAAAAAABACAAAAAiAAAAZHJzL2Rvd25yZXYueG1sUEsBAhQAFAAAAAgAh07iQBghM31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杨佳伊和李子木在玩多米诺骨牌；张一嘉和贺健宸在玩图形拼图。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2400300" cy="1800225"/>
            <wp:effectExtent l="0" t="0" r="0" b="3175"/>
            <wp:docPr id="2" name="图片 2" descr="IMG_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7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val="en-US" w:eastAsia="zh-CN"/>
        </w:rPr>
        <w:t xml:space="preserve">     </w:t>
      </w: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6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Theme="minorEastAsia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Theme="minor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1954530</wp:posOffset>
                </wp:positionV>
                <wp:extent cx="2352040" cy="469900"/>
                <wp:effectExtent l="4445" t="5080" r="5715" b="762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夏天一、陈竞泽在搭雪花片；徐亿涵、李兴琪在玩磁力片。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7pt;margin-top:153.9pt;height:37pt;width:185.2pt;z-index:251662336;mso-width-relative:page;mso-height-relative:page;" fillcolor="#FFFFFF [3201]" filled="t" stroked="t" coordsize="21600,21600" o:gfxdata="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BaPDb1QAA&#10;AAkBAAAPAAAAAAAAAAEAIAAAACIAAABkcnMvZG93bnJldi54bWxQSwECFAAUAAAACACHTuJAjSwQ&#10;/FoCAAC3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夏天一、陈竞泽在搭雪花片；徐亿涵、李兴琪在玩磁力片。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1957705</wp:posOffset>
                </wp:positionV>
                <wp:extent cx="2352040" cy="249555"/>
                <wp:effectExtent l="4445" t="5080" r="5715" b="120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赵毓宁和焦云舒在画自制图书。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1pt;margin-top:154.15pt;height:19.65pt;width:185.2pt;z-index:251663360;mso-width-relative:page;mso-height-relative:page;" fillcolor="#FFFFFF [3201]" filled="t" stroked="t" coordsize="21600,21600" o:gfxdata="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tvnoHXAAAA&#10;CwEAAA8AAAAAAAAAAQAgAAAAIgAAAGRycy9kb3ducmV2LnhtbFBLAQIUABQAAAAIAIdO4kCsFs6Y&#10;VwIAALk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赵毓宁和焦云舒在画自制图书。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7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val="en-US" w:eastAsia="zh-CN"/>
        </w:rPr>
        <w:t xml:space="preserve">     </w:t>
      </w: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6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Theme="minorEastAsia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Theme="minorEastAsia"/>
          <w:sz w:val="28"/>
          <w:lang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2945765</wp:posOffset>
                </wp:positionH>
                <wp:positionV relativeFrom="paragraph">
                  <wp:posOffset>1962785</wp:posOffset>
                </wp:positionV>
                <wp:extent cx="2352040" cy="257175"/>
                <wp:effectExtent l="4445" t="5080" r="5715" b="444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左轶萱和朱琪玥在玩光影游戏。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95pt;margin-top:154.55pt;height:20.25pt;width:185.2pt;z-index:251664384;mso-width-relative:page;mso-height-relative:page;" fillcolor="#FFFFFF [3201]" filled="t" stroked="t" coordsize="21600,21600" o:gfxdata="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m8N/k2AAA&#10;AAsBAAAPAAAAAAAAAAEAIAAAACIAAABkcnMvZG93bnJldi54bWxQSwECFAAUAAAACACHTuJArRro&#10;bFcCAAC3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左轶萱和朱琪玥在玩光影游戏。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6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val="en-US" w:eastAsia="zh-CN"/>
        </w:rPr>
        <w:t xml:space="preserve">     </w:t>
      </w: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6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1270</wp:posOffset>
                </wp:positionV>
                <wp:extent cx="2352040" cy="508635"/>
                <wp:effectExtent l="4445" t="5080" r="5715" b="698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王紫妍和陈艺萱在玩俄罗斯方块，郭煜霖和李伊一在玩龟兔赛跑。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85pt;margin-top:0.1pt;height:40.05pt;width:185.2pt;z-index:251665408;mso-width-relative:page;mso-height-relative:page;" fillcolor="#FFFFFF [3201]" filled="t" stroked="t" coordsize="21600,21600" o:gfxdata="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CBg+tYAAAAJ&#10;AQAADwAAAAAAAAABACAAAAAiAAAAZHJzL2Rvd25yZXYueG1sUEsBAhQAFAAAAAgAh07iQH2Xu1N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王紫妍和陈艺萱在玩俄罗斯方块，郭煜霖和李伊一在玩龟兔赛跑。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数学：对称</w:t>
      </w:r>
    </w:p>
    <w:p>
      <w:pPr>
        <w:spacing w:line="360" w:lineRule="exact"/>
        <w:ind w:firstLine="44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孩子们每天生活在具有各种各样对称的环境中，但孩子们很少有意识地主动观察生活中对称的事物，欣赏对称的美。其实在观察蝴蝶的外形特征时我们也会用到对称这个词语，但是孩子也许没有能真正理解其含义，对于对折剪美术活动中也剪过，但没有能上升到这一概念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张一嘉、贺健宸、高羽安、李子木、焦云舒、李兴琪、陈艺萱、杨佳伊、王紫妍、夏天一、罗景宸、郭煜霖、李伊一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sz w:val="24"/>
          <w:szCs w:val="24"/>
        </w:rPr>
        <w:t>理解对称的概念，运用多种感官感知、理解和表现对称，并能找出轴对称的图形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秦苏安、徐佳禾、肖尧、杨梦露、王凝音、朱琪玥、赵希羽、陈竞泽、徐亿涵、邵崔钰、左轶萱、张漪乐、李梓朋、赵毓宁、张嘉宸、宋恬恬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sz w:val="24"/>
          <w:szCs w:val="24"/>
        </w:rPr>
        <w:t>感知生活中对称的事物和对称美，提高观察能力和审美意识</w:t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24.4.26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★各位家长，天气渐热，我们每天都会进行户外活动，请大家给孩子穿利于穿脱的衣服，垫好吸汗巾。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★各位家长，今天周五没有延时班，3：30分放学，请大家准时来接哦！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wLCJoZGlkIjoiMGM1Njc4MWRmNjVlZjM5YTQ4ZDhmNjlkZmI3NTUzODkiLCJ1c2VyQ291bnQiOjE4fQ=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EC3EEE"/>
    <w:rsid w:val="0AFF26B2"/>
    <w:rsid w:val="0B6D49E9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2B2EE3"/>
    <w:rsid w:val="1EBD0A44"/>
    <w:rsid w:val="1F29007A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60012F9"/>
    <w:rsid w:val="468F79D4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4FBA5EFC"/>
    <w:rsid w:val="5032428D"/>
    <w:rsid w:val="51277B58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614</Words>
  <Characters>628</Characters>
  <Lines>1</Lines>
  <Paragraphs>1</Paragraphs>
  <TotalTime>12</TotalTime>
  <ScaleCrop>false</ScaleCrop>
  <LinksUpToDate>false</LinksUpToDate>
  <CharactersWithSpaces>644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2024-04-26T08:30:57Z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