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1D338765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 w:rsidR="00BC520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826403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BAF23A4" w:rsidR="00F144BD" w:rsidRDefault="00826403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28F7083F" wp14:editId="744867C6">
            <wp:extent cx="1851824" cy="1440000"/>
            <wp:effectExtent l="0" t="0" r="0" b="0"/>
            <wp:docPr id="1034446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46735" name="图片 1034446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9BB47EE" w14:textId="34348B04" w:rsidR="005D6A61" w:rsidRDefault="00FA318D" w:rsidP="005D6A61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826403">
        <w:rPr>
          <w:rFonts w:ascii="宋体" w:eastAsia="宋体" w:hAnsi="宋体" w:cs="宋体" w:hint="eastAsia"/>
          <w:sz w:val="24"/>
          <w:szCs w:val="24"/>
        </w:rPr>
        <w:t>三，我们的亲子实践活动</w:t>
      </w:r>
      <w:r w:rsidR="00826403">
        <w:rPr>
          <w:rFonts w:ascii="宋体" w:eastAsia="宋体" w:hAnsi="宋体" w:cs="宋体"/>
          <w:sz w:val="24"/>
          <w:szCs w:val="24"/>
        </w:rPr>
        <w:t>—</w:t>
      </w:r>
      <w:r w:rsidR="00826403">
        <w:rPr>
          <w:rFonts w:ascii="宋体" w:eastAsia="宋体" w:hAnsi="宋体" w:cs="宋体" w:hint="eastAsia"/>
          <w:sz w:val="24"/>
          <w:szCs w:val="24"/>
        </w:rPr>
        <w:t>无锡动物园开始啦</w:t>
      </w:r>
      <w:r>
        <w:rPr>
          <w:rFonts w:ascii="宋体" w:eastAsia="宋体" w:hAnsi="宋体" w:cs="宋体" w:hint="eastAsia"/>
          <w:sz w:val="24"/>
          <w:szCs w:val="24"/>
        </w:rPr>
        <w:t>！</w:t>
      </w:r>
      <w:r w:rsidR="00826403">
        <w:rPr>
          <w:rFonts w:ascii="宋体" w:eastAsia="宋体" w:hAnsi="宋体" w:cs="宋体" w:hint="eastAsia"/>
          <w:sz w:val="24"/>
          <w:szCs w:val="24"/>
        </w:rPr>
        <w:t>10名小朋友在家人的陪伴下和戴老师一起出行，其他小朋友和徐老师在</w:t>
      </w:r>
      <w:proofErr w:type="gramStart"/>
      <w:r w:rsidR="00826403">
        <w:rPr>
          <w:rFonts w:ascii="宋体" w:eastAsia="宋体" w:hAnsi="宋体" w:cs="宋体" w:hint="eastAsia"/>
          <w:sz w:val="24"/>
          <w:szCs w:val="24"/>
        </w:rPr>
        <w:t>园正常</w:t>
      </w:r>
      <w:proofErr w:type="gramEnd"/>
      <w:r w:rsidR="00826403">
        <w:rPr>
          <w:rFonts w:ascii="宋体" w:eastAsia="宋体" w:hAnsi="宋体" w:cs="宋体" w:hint="eastAsia"/>
          <w:sz w:val="24"/>
          <w:szCs w:val="24"/>
        </w:rPr>
        <w:t>开展一日生活。虽然两队人马的活动不同，但乐趣相通！</w:t>
      </w:r>
    </w:p>
    <w:p w14:paraId="1AEB691E" w14:textId="630F9BF6" w:rsidR="00F8014A" w:rsidRDefault="005D6A61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F8014A">
        <w:rPr>
          <w:rFonts w:ascii="宋体" w:eastAsia="宋体" w:hAnsi="宋体" w:cs="宋体" w:hint="eastAsia"/>
          <w:sz w:val="24"/>
          <w:szCs w:val="24"/>
        </w:rPr>
        <w:t xml:space="preserve">   </w:t>
      </w:r>
      <w:r w:rsidR="000A4F39">
        <w:rPr>
          <w:rFonts w:ascii="宋体" w:eastAsia="宋体" w:hAnsi="宋体" w:cs="宋体" w:hint="eastAsia"/>
          <w:sz w:val="24"/>
          <w:szCs w:val="24"/>
        </w:rPr>
        <w:t xml:space="preserve">      </w:t>
      </w:r>
      <w:r w:rsidR="00F8014A">
        <w:rPr>
          <w:rFonts w:ascii="宋体" w:eastAsia="宋体" w:hAnsi="宋体" w:cs="宋体" w:hint="eastAsia"/>
          <w:sz w:val="24"/>
          <w:szCs w:val="24"/>
        </w:rPr>
        <w:t xml:space="preserve">      </w:t>
      </w:r>
    </w:p>
    <w:p w14:paraId="5EC77DFF" w14:textId="1148464D" w:rsidR="009B2F0A" w:rsidRDefault="00F8014A" w:rsidP="009B2F0A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826403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亲自实践活动---无锡动物园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DB2D059" w14:textId="3C1ED1F1" w:rsidR="009B2F0A" w:rsidRDefault="00826403" w:rsidP="009B2F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一大清早，孩子们就和家长在园区门口等待出发。等到所有孩子来全后，我们四号车出发啦！在导游小姐姐好听的声音下，在好玩的游戏中，我们到达了无锡动物园。简单休整后，我们先去了海洋馆，欣赏了美人鱼表演、海狮表演，观察了各种各样的鱼类，真是太精彩了！之后我们就进入了动物园，孩子们组团自由出行，和动物们互动、合影，还去了好玩的阿熊乐园。下午两点，孩子们还一起去欣赏了马戏团呢！愉快的一天结束了，孩子们在欢笑声中结束了一天的行程，收获满满！</w:t>
      </w:r>
    </w:p>
    <w:p w14:paraId="16F74692" w14:textId="3BB02C61" w:rsidR="00582ADF" w:rsidRDefault="00582ADF" w:rsidP="00582ADF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B0B5142" wp14:editId="11DA202F">
            <wp:extent cx="1920067" cy="1440000"/>
            <wp:effectExtent l="0" t="0" r="0" b="0"/>
            <wp:docPr id="1344255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4B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2F07B24" wp14:editId="159BB777">
            <wp:extent cx="1920067" cy="1440000"/>
            <wp:effectExtent l="0" t="0" r="0" b="0"/>
            <wp:docPr id="16647083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4B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D0AD873" wp14:editId="7DBEA3B8">
            <wp:extent cx="1919335" cy="1440000"/>
            <wp:effectExtent l="0" t="0" r="0" b="0"/>
            <wp:docPr id="8599120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3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8E4A" w14:textId="19AC1422" w:rsidR="00826403" w:rsidRDefault="00582ADF" w:rsidP="00582ADF">
      <w:pPr>
        <w:ind w:firstLineChars="400" w:firstLine="96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520AC45C" wp14:editId="0D4A7D89">
            <wp:extent cx="1440000" cy="1920500"/>
            <wp:effectExtent l="0" t="0" r="0" b="0"/>
            <wp:docPr id="19795032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5968144" wp14:editId="4F94749D">
            <wp:extent cx="1440000" cy="1920500"/>
            <wp:effectExtent l="0" t="0" r="0" b="0"/>
            <wp:docPr id="62532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D325F7A" wp14:editId="133767C4">
            <wp:extent cx="1440000" cy="1920500"/>
            <wp:effectExtent l="0" t="0" r="0" b="0"/>
            <wp:docPr id="15957608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1F0310E3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15B6E" w14:paraId="2C7232DB" w14:textId="77777777" w:rsidTr="002F0F9E">
        <w:tc>
          <w:tcPr>
            <w:tcW w:w="780" w:type="dxa"/>
            <w:vAlign w:val="center"/>
          </w:tcPr>
          <w:p w14:paraId="21D7ADCC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6F05AB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BFF8601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279E1B1A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03F0E375" w14:textId="282B3850" w:rsidR="00F15B6E" w:rsidRDefault="00B25F3B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B52A15F" w14:textId="2720AFA4" w:rsidR="00F15B6E" w:rsidRDefault="00B25F3B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2A628F2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2F4128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15B6E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34F27AB0" w:rsidR="00F15B6E" w:rsidRDefault="00582ADF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56109411" w14:textId="555979CB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0D29CA" w14:textId="64A2420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75090D83" w14:textId="3FCAF15C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03" w:type="dxa"/>
          </w:tcPr>
          <w:p w14:paraId="77584057" w14:textId="679A3DD2" w:rsidR="00F15B6E" w:rsidRDefault="00F15B6E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0FA93D39" w14:textId="2342949B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A9E71AC" w14:textId="4C4BC6B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163B4861" w14:textId="77777777" w:rsidTr="002F0F9E">
        <w:tc>
          <w:tcPr>
            <w:tcW w:w="780" w:type="dxa"/>
            <w:vAlign w:val="center"/>
          </w:tcPr>
          <w:p w14:paraId="33F42C78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635002F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0EA6966C" w14:textId="0F8E95A0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7E5619C" w14:textId="6C0ED11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25DE763D" w14:textId="0F77975A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03" w:type="dxa"/>
          </w:tcPr>
          <w:p w14:paraId="626AD075" w14:textId="79F61C40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C1197" w14:textId="71A6CB2B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DCB95B6" w14:textId="26CD1DA5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1201AA17" w14:textId="77777777" w:rsidTr="002F0F9E">
        <w:tc>
          <w:tcPr>
            <w:tcW w:w="780" w:type="dxa"/>
            <w:vAlign w:val="center"/>
          </w:tcPr>
          <w:p w14:paraId="7B545BDF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ABE1F8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3F2A3353" w14:textId="6ACD61C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0FFC36E" w14:textId="642DDFCB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7EF9295A" w14:textId="4EEF655B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03" w:type="dxa"/>
          </w:tcPr>
          <w:p w14:paraId="37B44C18" w14:textId="51104281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80BDD" w14:textId="77D41EA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D4BDA46" w14:textId="1FA92465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3E3F2C4E" w14:textId="77777777" w:rsidTr="002F0F9E">
        <w:tc>
          <w:tcPr>
            <w:tcW w:w="780" w:type="dxa"/>
            <w:vAlign w:val="center"/>
          </w:tcPr>
          <w:p w14:paraId="64E6F52B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A05819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3646204B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4D3578A" w14:textId="45D0FFDE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279E4BE8" w14:textId="77777777" w:rsidTr="002F0F9E">
        <w:tc>
          <w:tcPr>
            <w:tcW w:w="780" w:type="dxa"/>
            <w:vAlign w:val="center"/>
          </w:tcPr>
          <w:p w14:paraId="1893734C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EC3F4B7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05DA0F76" w14:textId="3E900CD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8FD366" w14:textId="374A41D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3DADA601" w14:textId="36CCC0DA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03" w:type="dxa"/>
          </w:tcPr>
          <w:p w14:paraId="49C645CF" w14:textId="680F4CAD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71010C" w14:textId="2DFD6EC0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84203F3" w14:textId="6E8E96C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7460A9E4" w14:textId="77777777" w:rsidTr="002F0F9E">
        <w:tc>
          <w:tcPr>
            <w:tcW w:w="780" w:type="dxa"/>
            <w:vAlign w:val="center"/>
          </w:tcPr>
          <w:p w14:paraId="7ED2D9D2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57FD613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E52F91E" w14:textId="2E87A90A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02BC86A" w14:textId="256CBC9A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0B410BA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142C6B5F" w14:textId="5969C08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490B6B8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6D934C34" w14:textId="5629299B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03" w:type="dxa"/>
          </w:tcPr>
          <w:p w14:paraId="46DF64EC" w14:textId="042DFA0D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72DE76EC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5B853065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6EA27CC1" w14:textId="77777777" w:rsidTr="002F0F9E">
        <w:tc>
          <w:tcPr>
            <w:tcW w:w="780" w:type="dxa"/>
            <w:vAlign w:val="center"/>
          </w:tcPr>
          <w:p w14:paraId="54927300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620B083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1B3B207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9E7C97A" w14:textId="4659528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C294EDF" w14:textId="6BBF714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73E405B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7CE97971" w14:textId="77777777" w:rsidTr="002F0F9E">
        <w:tc>
          <w:tcPr>
            <w:tcW w:w="780" w:type="dxa"/>
            <w:vAlign w:val="center"/>
          </w:tcPr>
          <w:p w14:paraId="6A98F7F0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3506C1F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2FFB9FF3" w14:textId="5F4BD04F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3340B63" w14:textId="7A834DA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5EA5B432" w14:textId="1A46C92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15FEDD33" w14:textId="28A07E2B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78AABE" w14:textId="301501A7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93B2439" w14:textId="30ED28D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641777DF" w14:textId="77777777" w:rsidTr="002F0F9E">
        <w:tc>
          <w:tcPr>
            <w:tcW w:w="780" w:type="dxa"/>
            <w:vAlign w:val="center"/>
          </w:tcPr>
          <w:p w14:paraId="23E4E2FB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397AF3CC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2E06F935" w14:textId="3CE79F21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1CD0983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13883E83" w14:textId="096B7C8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6CD2E5C7" w14:textId="7B94E9A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1AD4CF17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1195EF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701A183D" w14:textId="77777777" w:rsidTr="002F0F9E">
        <w:tc>
          <w:tcPr>
            <w:tcW w:w="780" w:type="dxa"/>
            <w:vAlign w:val="center"/>
          </w:tcPr>
          <w:p w14:paraId="735E961A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0C946CF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5721F6F3" w14:textId="352438B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49A06BD1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53D8593D" w14:textId="2A5518A1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2DE469C7" w14:textId="1D9E9AF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68AB3A8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0BF186F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5C553BF9" w14:textId="77777777" w:rsidTr="002F0F9E">
        <w:tc>
          <w:tcPr>
            <w:tcW w:w="780" w:type="dxa"/>
            <w:vAlign w:val="center"/>
          </w:tcPr>
          <w:p w14:paraId="3420D1E0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4738135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7ACD209B" w14:textId="4D4BB18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A68E1DB" w14:textId="6BE63A3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14AD58AA" w14:textId="7A55512F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592F3DE2" w14:textId="3618713C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65F5ED" w14:textId="62BCD9B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982B03" w14:textId="01F865C6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0BB2FB2D" w14:textId="77777777" w:rsidTr="002F0F9E">
        <w:tc>
          <w:tcPr>
            <w:tcW w:w="780" w:type="dxa"/>
            <w:vAlign w:val="center"/>
          </w:tcPr>
          <w:p w14:paraId="5201A115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F525A3C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亲子实践活动</w:t>
            </w:r>
          </w:p>
        </w:tc>
        <w:tc>
          <w:tcPr>
            <w:tcW w:w="1326" w:type="dxa"/>
          </w:tcPr>
          <w:p w14:paraId="6870FB07" w14:textId="055C845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5B22A5" w14:textId="494CED1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304CEB62" w14:textId="272F969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11EEE778" w14:textId="67B20563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32AA68" w14:textId="33858693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C01A04" w14:textId="2488868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82ADF" w14:paraId="3A33CAAC" w14:textId="77777777" w:rsidTr="002F0F9E">
        <w:tc>
          <w:tcPr>
            <w:tcW w:w="780" w:type="dxa"/>
            <w:vAlign w:val="center"/>
          </w:tcPr>
          <w:p w14:paraId="6C5A9A27" w14:textId="3AA1E17A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582ADF" w:rsidRDefault="00582ADF" w:rsidP="00582AD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A45084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1267AA22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661130C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844873E" w14:textId="7612691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805361C" w14:textId="43144770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7356ABCB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0A80B0E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2A42D53D" w14:textId="77777777" w:rsidTr="002F0F9E">
        <w:tc>
          <w:tcPr>
            <w:tcW w:w="780" w:type="dxa"/>
            <w:vAlign w:val="center"/>
          </w:tcPr>
          <w:p w14:paraId="094CFBB6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F75D2A3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7AA77AAC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2B3129B" w14:textId="32266A3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09B7DF0A" w14:textId="77777777" w:rsidTr="002F0F9E">
        <w:tc>
          <w:tcPr>
            <w:tcW w:w="780" w:type="dxa"/>
            <w:vAlign w:val="center"/>
          </w:tcPr>
          <w:p w14:paraId="60FB4A18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23378A11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24B8640D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50E31133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A63FD1B" w14:textId="3217C07F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8F1E428" w14:textId="5440A25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4EA124D8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170F5D9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82ADF" w14:paraId="53E8B04C" w14:textId="77777777" w:rsidTr="002F0F9E">
        <w:tc>
          <w:tcPr>
            <w:tcW w:w="780" w:type="dxa"/>
            <w:vAlign w:val="center"/>
          </w:tcPr>
          <w:p w14:paraId="6DF44132" w14:textId="77777777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582ADF" w:rsidRDefault="00582ADF" w:rsidP="00582A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7F602761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66FD693" w14:textId="210098C5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582ADF" w:rsidRDefault="00582ADF" w:rsidP="00582A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BFEDD7" w14:textId="6136EFCF" w:rsidR="005006A8" w:rsidRPr="00907AEC" w:rsidRDefault="005006A8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575BF7B" w14:textId="213EAAEC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582ADF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活动---</w:t>
      </w:r>
      <w:r w:rsidR="006B6985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综合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582ADF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骑</w:t>
      </w:r>
      <w:r w:rsidR="006B6985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小车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0C37FD2" w14:textId="182F4380" w:rsidR="006C6826" w:rsidRDefault="00582ADF" w:rsidP="00582ADF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今天户外玩什么？当然是骑小车啦！一辆辆平衡车、自行车对孩子很有吸引力！每个人都在努力尝试，真棒呢！</w:t>
      </w:r>
    </w:p>
    <w:p w14:paraId="114C4EA6" w14:textId="69F235CA" w:rsidR="00582ADF" w:rsidRDefault="00582ADF" w:rsidP="00582ADF">
      <w:pP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A91D05B" wp14:editId="57B343A8">
            <wp:extent cx="1919867" cy="1440000"/>
            <wp:effectExtent l="0" t="0" r="0" b="0"/>
            <wp:docPr id="4351845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84534" name="图片 4351845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EDE3A62" wp14:editId="12C98300">
            <wp:extent cx="1919867" cy="1440000"/>
            <wp:effectExtent l="0" t="0" r="0" b="0"/>
            <wp:docPr id="12789298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29838" name="图片 12789298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5F6C33E" wp14:editId="12B05C16">
            <wp:extent cx="1919867" cy="1440000"/>
            <wp:effectExtent l="0" t="0" r="0" b="0"/>
            <wp:docPr id="3289356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35699" name="图片 3289356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48E610C" wp14:editId="53B64636">
            <wp:extent cx="1919867" cy="1440000"/>
            <wp:effectExtent l="0" t="0" r="0" b="0"/>
            <wp:docPr id="12407506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50648" name="图片 124075064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1904DA6" wp14:editId="53ADF5A9">
            <wp:extent cx="1919867" cy="1440000"/>
            <wp:effectExtent l="0" t="0" r="0" b="0"/>
            <wp:docPr id="4637249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24941" name="图片 4637249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63CC28A" wp14:editId="3E0EAA74">
            <wp:extent cx="1919867" cy="1440000"/>
            <wp:effectExtent l="0" t="0" r="0" b="0"/>
            <wp:docPr id="6223442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44231" name="图片 6223442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528F" w14:textId="208DF382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7FE54F40" w14:textId="68A5D1B4" w:rsidR="005A43ED" w:rsidRDefault="00582ADF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今天孩子们参加了一日亲子实践活动，回去早些休息，养精蓄锐哦！</w:t>
      </w:r>
    </w:p>
    <w:p w14:paraId="66FE61DC" w14:textId="0C7D4D64" w:rsidR="00582ADF" w:rsidRPr="002C4AE9" w:rsidRDefault="00582ADF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天气慢慢变热，孩子们的衣物可以适当减少，并准备一条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汗背巾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随时更换哦！</w:t>
      </w:r>
    </w:p>
    <w:sectPr w:rsidR="00582ADF" w:rsidRPr="002C4AE9" w:rsidSect="00015D63">
      <w:headerReference w:type="default" r:id="rId22"/>
      <w:footerReference w:type="default" r:id="rId23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3AF89" w14:textId="77777777" w:rsidR="00015D63" w:rsidRDefault="00015D63">
      <w:r>
        <w:separator/>
      </w:r>
    </w:p>
  </w:endnote>
  <w:endnote w:type="continuationSeparator" w:id="0">
    <w:p w14:paraId="116439D7" w14:textId="77777777" w:rsidR="00015D63" w:rsidRDefault="0001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D5414" w14:textId="77777777" w:rsidR="00015D63" w:rsidRDefault="00015D63">
      <w:r>
        <w:separator/>
      </w:r>
    </w:p>
  </w:footnote>
  <w:footnote w:type="continuationSeparator" w:id="0">
    <w:p w14:paraId="521BE8FF" w14:textId="77777777" w:rsidR="00015D63" w:rsidRDefault="00015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535.8pt;height:16in;visibility:visible" o:bullet="t">
        <v:imagedata r:id="rId1" o:title=""/>
      </v:shape>
    </w:pict>
  </w:numPicBullet>
  <w:numPicBullet w:numPicBulletId="1">
    <w:pict>
      <v:shape id="_x0000_i1063" type="#_x0000_t75" style="width:1535.8pt;height:16in;visibility:visible" o:bullet="t">
        <v:imagedata r:id="rId2" o:title=""/>
      </v:shape>
    </w:pict>
  </w:numPicBullet>
  <w:numPicBullet w:numPicBulletId="2">
    <w:pict>
      <v:shape id="_x0000_i1064" type="#_x0000_t75" style="width:1535.8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82F15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3E0721"/>
    <w:rsid w:val="00400266"/>
    <w:rsid w:val="00402440"/>
    <w:rsid w:val="00402E39"/>
    <w:rsid w:val="00413CC1"/>
    <w:rsid w:val="00440686"/>
    <w:rsid w:val="00447F93"/>
    <w:rsid w:val="00453214"/>
    <w:rsid w:val="00454863"/>
    <w:rsid w:val="00461BCA"/>
    <w:rsid w:val="00462D05"/>
    <w:rsid w:val="00467E47"/>
    <w:rsid w:val="00476FF5"/>
    <w:rsid w:val="004A01C3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82ADF"/>
    <w:rsid w:val="00590461"/>
    <w:rsid w:val="00593347"/>
    <w:rsid w:val="00593A1C"/>
    <w:rsid w:val="00594302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2288"/>
    <w:rsid w:val="00693C82"/>
    <w:rsid w:val="00697CBF"/>
    <w:rsid w:val="006A30E1"/>
    <w:rsid w:val="006B13B5"/>
    <w:rsid w:val="006B6985"/>
    <w:rsid w:val="006B7611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5947"/>
    <w:rsid w:val="0086673A"/>
    <w:rsid w:val="0088173F"/>
    <w:rsid w:val="00897557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55690"/>
    <w:rsid w:val="00983BB3"/>
    <w:rsid w:val="009840FE"/>
    <w:rsid w:val="00986DB0"/>
    <w:rsid w:val="00987DD7"/>
    <w:rsid w:val="00992C3E"/>
    <w:rsid w:val="00996834"/>
    <w:rsid w:val="009A217D"/>
    <w:rsid w:val="009A47BB"/>
    <w:rsid w:val="009B2F0A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5B6E"/>
    <w:rsid w:val="00F16A0E"/>
    <w:rsid w:val="00F20C09"/>
    <w:rsid w:val="00F234D1"/>
    <w:rsid w:val="00F4288E"/>
    <w:rsid w:val="00F5519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2608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51</cp:revision>
  <cp:lastPrinted>2024-04-24T23:52:00Z</cp:lastPrinted>
  <dcterms:created xsi:type="dcterms:W3CDTF">2021-04-22T03:17:00Z</dcterms:created>
  <dcterms:modified xsi:type="dcterms:W3CDTF">2024-04-24T23:52:00Z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