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92" w:firstLineChars="1100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半日活动：包烧卖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2" name="图片 2" descr="IMG_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5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3" name="图片 3" descr="IMG_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5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IMG_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5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5" name="图片 5" descr="IMG_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5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6" name="图片 6" descr="IMG_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5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7" name="图片 7" descr="IMG_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5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8" name="图片 8" descr="IMG_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5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9" name="图片 9" descr="IMG_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5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0" name="图片 10" descr="IMG_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5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1" name="图片 11" descr="IMG_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5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2" name="图片 12" descr="IMG_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5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3" name="图片 13" descr="IMG_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5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24.4.19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★各位家长，天气渐热，我们每天都会进行户外活动，请大家给孩子穿利于穿脱的衣服，垫好吸汗巾。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各位家长，4月22日（周一）新桥医院来园进行一年一度的“六一体检”，内容包括内科、外科、口腔科、氟离子防龋齿、血常规。4月23日（周二）常州市三院来园进行视力筛查。小朋友们尽量不要缺勤哦！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TIsImhkaWQiOiIwYzU2NzgxZGY2NWVmMzlhNDhkOGY2OWRmYjc1NTM4OSIsInVzZXJDb3VudCI6MTB9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EC3EEE"/>
    <w:rsid w:val="0AFF26B2"/>
    <w:rsid w:val="0B6D49E9"/>
    <w:rsid w:val="0CAF7CC7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30A763DE"/>
    <w:rsid w:val="30AB1858"/>
    <w:rsid w:val="30BA08A0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60012F9"/>
    <w:rsid w:val="468F79D4"/>
    <w:rsid w:val="489D09BB"/>
    <w:rsid w:val="48AE001D"/>
    <w:rsid w:val="4B017691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4</TotalTime>
  <ScaleCrop>false</ScaleCrop>
  <LinksUpToDate>false</LinksUpToDate>
  <CharactersWithSpaces>644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2024-04-21T23:42:47Z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E06F5EDC391F47ED82C8BAC849CE7A1D_13</vt:lpwstr>
  </property>
  <property fmtid="{D5CDD505-2E9C-101B-9397-08002B2CF9AE}" pid="5" name="commondata">
    <vt:lpwstr>eyJjb3VudCI6MiwiaGRpZCI6IjRlZDA0ZWVlNTFiN2U0MDhlODkyYzU1MjA5OWM2NWJkIiwidXNlckNvdW50IjoyfQ==</vt:lpwstr>
  </property>
</Properties>
</file>