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4017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3718(1).PNGIMG_3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3718(1).PNGIMG_3718(1)"/>
                    <pic:cNvPicPr>
                      <a:picLocks noChangeAspect="1"/>
                    </pic:cNvPicPr>
                  </pic:nvPicPr>
                  <pic:blipFill>
                    <a:blip r:embed="rId8"/>
                    <a:srcRect t="5292"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牛奶、多样饼干、葡萄干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扬州炒饭、冬瓜玉米排骨汤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：冰糖红枣百合粥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水果：雪梨、葡萄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4.17/IMG_4436.JPGIMG_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4.17/IMG_4436.JPGIMG_4436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4.17/IMG_4437.JPGIMG_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4.17/IMG_4437.JPGIMG_4437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4.17/IMG_4435.JPGIMG_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4.17/IMG_4435.JPGIMG_4435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left="440"/>
        <w:jc w:val="center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健康：干净食物人人爱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eastAsia="宋体" w:cs="宋体"/>
        </w:rPr>
        <w:t>《干净食物人人爱》是一个健康活动，本活动通过故事教育孩子要讲卫生，</w:t>
      </w:r>
      <w:r>
        <w:rPr>
          <w:rFonts w:hint="eastAsia" w:ascii="宋体" w:hAnsi="宋体" w:eastAsia="宋体" w:cs="宋体"/>
          <w:color w:val="000000"/>
          <w:szCs w:val="21"/>
        </w:rPr>
        <w:t>不贪食街头小吃，知道生食瓜果必须洗净去皮，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养成良好的饮食卫生习惯。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jc w:val="both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8"/>
        </w:rPr>
        <w:t>小班的孩子都知道要吃干净东西的道理，比如说菜要洗干净才能烧着吃、水果要洗干净才能吃……但有的时候仍旧会吃不干净的食物，如水果不洗就吃，还会贪吃路边小吃，比如烧烤、糖葫芦等。</w:t>
      </w:r>
      <w:r>
        <w:rPr>
          <w:rFonts w:hint="eastAsia" w:ascii="宋体" w:hAnsi="宋体" w:eastAsia="宋体" w:cs="宋体"/>
        </w:rPr>
        <w:t>为了孩子的健康，让孩子从小养成良好的饮食卫生习惯，我们很有必要对孩子进行一次健康教育。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活动中多数小朋友知道吃东西前要洗手，而且要少吃垃圾食品，特别是路边摊上的食物，不卫生，更不健康！多吃瓜果蔬菜，好好吃饭，不挑食，这样身体才会更健康！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天气是雨天，所以我们在班级门口的万能工匠区域活动，有的小朋友爬坐在上面，有的小朋友在垫子上你爬我赶，还有的小朋友蹲在下面行走，不一会儿就热的满头大汗，我们回到教室赶紧提醒他们擦汗、喝水和休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152400</wp:posOffset>
            </wp:positionV>
            <wp:extent cx="2097405" cy="1574800"/>
            <wp:effectExtent l="0" t="0" r="5715" b="10160"/>
            <wp:wrapNone/>
            <wp:docPr id="3" name="图片 3" descr="C:/Users/lulu/OneDrive/桌面/4.17/IMG_4449(1).JPGIMG_44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4.17/IMG_4449(1).JPGIMG_4449(1)"/>
                    <pic:cNvPicPr>
                      <a:picLocks noChangeAspect="1"/>
                    </pic:cNvPicPr>
                  </pic:nvPicPr>
                  <pic:blipFill>
                    <a:blip r:embed="rId12"/>
                    <a:srcRect l="60" r="60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99060</wp:posOffset>
            </wp:positionV>
            <wp:extent cx="2174240" cy="1631315"/>
            <wp:effectExtent l="0" t="0" r="5080" b="14605"/>
            <wp:wrapNone/>
            <wp:docPr id="1" name="图片 1" descr="C:/Users/lulu/OneDrive/桌面/4.17/IMG_4448(1).JPGIMG_44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4.17/IMG_4448(1).JPGIMG_4448(1)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154305</wp:posOffset>
            </wp:positionV>
            <wp:extent cx="2174240" cy="1631315"/>
            <wp:effectExtent l="0" t="0" r="5080" b="14605"/>
            <wp:wrapNone/>
            <wp:docPr id="6" name="图片 6" descr="C:/Users/lulu/OneDrive/桌面/4.17/IMG_4453.JPGIMG_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4.17/IMG_4453.JPGIMG_4453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146685</wp:posOffset>
            </wp:positionV>
            <wp:extent cx="2174240" cy="1631315"/>
            <wp:effectExtent l="0" t="0" r="5080" b="14605"/>
            <wp:wrapNone/>
            <wp:docPr id="5" name="图片 5" descr="C:/Users/lulu/OneDrive/桌面/4.17/IMG_4451(1).JPGIMG_44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4.17/IMG_4451(1).JPGIMG_4451(1)"/>
                    <pic:cNvPicPr>
                      <a:picLocks noChangeAspect="1"/>
                    </pic:cNvPicPr>
                  </pic:nvPicPr>
                  <pic:blipFill>
                    <a:blip r:embed="rId15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69215</wp:posOffset>
            </wp:positionV>
            <wp:extent cx="2174240" cy="1631315"/>
            <wp:effectExtent l="0" t="0" r="5080" b="14605"/>
            <wp:wrapNone/>
            <wp:docPr id="9" name="图片 9" descr="C:/Users/lulu/OneDrive/桌面/4.17/IMG_4456.JPGIMG_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4.17/IMG_4456.JPGIMG_4456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23495</wp:posOffset>
            </wp:positionV>
            <wp:extent cx="2174240" cy="1631315"/>
            <wp:effectExtent l="0" t="0" r="5080" b="14605"/>
            <wp:wrapNone/>
            <wp:docPr id="7" name="图片 7" descr="C:/Users/lulu/OneDrive/桌面/4.17/IMG_4454.JPGIMG_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4.17/IMG_4454.JPGIMG_4454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8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68580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4.17/IMG_4446.JPGIMG_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4.17/IMG_4446.JPGIMG_44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179705</wp:posOffset>
                  </wp:positionV>
                  <wp:extent cx="1758950" cy="1320165"/>
                  <wp:effectExtent l="0" t="0" r="8890" b="5715"/>
                  <wp:wrapNone/>
                  <wp:docPr id="13" name="图片 13" descr="C:/Users/lulu/OneDrive/桌面/4.17/IMG_4440.JPGIMG_4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4.17/IMG_4440.JPGIMG_44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8" r="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1764665</wp:posOffset>
                  </wp:positionV>
                  <wp:extent cx="1758950" cy="1320165"/>
                  <wp:effectExtent l="0" t="0" r="8890" b="5715"/>
                  <wp:wrapNone/>
                  <wp:docPr id="16" name="图片 16" descr="C:/Users/lulu/OneDrive/桌面/4.17/IMG_4421.JPGIMG_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ulu/OneDrive/桌面/4.17/IMG_4421.JPGIMG_44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8" r="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9" name="图片 6" descr="C:/Users/lulu/OneDrive/桌面/4.17/IMG_4445.JPGIMG_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4.17/IMG_4445.JPGIMG_4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4.17/IMG_4441.JPGIMG_4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4.17/IMG_4441.JPGIMG_4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187325</wp:posOffset>
                  </wp:positionV>
                  <wp:extent cx="1758950" cy="1320165"/>
                  <wp:effectExtent l="0" t="0" r="8890" b="5715"/>
                  <wp:wrapNone/>
                  <wp:docPr id="20" name="图片 20" descr="C:/Users/lulu/OneDrive/桌面/4.17/IMG_4434.JPGIMG_4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ulu/OneDrive/桌面/4.17/IMG_4434.JPGIMG_44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8" r="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gzLCJoZGlkIjoiN2YzNjBkOTgyNWQ1YTMxYzM3MzMwNWFiODNmOWIzYWMiLCJ1c2VyQ291bnQiOjI5Nn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605F9"/>
    <w:rsid w:val="00FB7B56"/>
    <w:rsid w:val="01610DDE"/>
    <w:rsid w:val="01CE3A0A"/>
    <w:rsid w:val="02373186"/>
    <w:rsid w:val="023B3D4C"/>
    <w:rsid w:val="02467A44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7523EE"/>
    <w:rsid w:val="05A00A7E"/>
    <w:rsid w:val="05C649F8"/>
    <w:rsid w:val="05CA13F7"/>
    <w:rsid w:val="064E336B"/>
    <w:rsid w:val="064F2C3F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F052866"/>
    <w:rsid w:val="0F190578"/>
    <w:rsid w:val="0F2C6214"/>
    <w:rsid w:val="10177F5F"/>
    <w:rsid w:val="10615A49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6F05A82"/>
    <w:rsid w:val="1715758D"/>
    <w:rsid w:val="175400B6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B6D4C"/>
    <w:rsid w:val="214E09D6"/>
    <w:rsid w:val="2164721B"/>
    <w:rsid w:val="216655B5"/>
    <w:rsid w:val="21690C01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A22CDE"/>
    <w:rsid w:val="24B5496A"/>
    <w:rsid w:val="24CD6827"/>
    <w:rsid w:val="259F0749"/>
    <w:rsid w:val="25CE7AAC"/>
    <w:rsid w:val="25FE3EB3"/>
    <w:rsid w:val="260D24A3"/>
    <w:rsid w:val="263C4B36"/>
    <w:rsid w:val="263F14EC"/>
    <w:rsid w:val="26743E6B"/>
    <w:rsid w:val="26931C1D"/>
    <w:rsid w:val="2710535A"/>
    <w:rsid w:val="2766107F"/>
    <w:rsid w:val="278D7F07"/>
    <w:rsid w:val="27911DCC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132208"/>
    <w:rsid w:val="2CB3425B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5F2433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314F9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9AD702E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557C94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3A82F22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65C2507"/>
    <w:rsid w:val="569643FE"/>
    <w:rsid w:val="5697709C"/>
    <w:rsid w:val="56BF6C25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35D6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AB41A3"/>
    <w:rsid w:val="72B55021"/>
    <w:rsid w:val="72B6087F"/>
    <w:rsid w:val="72FE16E6"/>
    <w:rsid w:val="73070DAF"/>
    <w:rsid w:val="731F06ED"/>
    <w:rsid w:val="732C7E83"/>
    <w:rsid w:val="738B1187"/>
    <w:rsid w:val="73AC5FA4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9F401E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4A55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</TotalTime>
  <ScaleCrop>false</ScaleCrop>
  <LinksUpToDate>false</LinksUpToDate>
  <CharactersWithSpaces>706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2024-04-17T13:41:03Z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