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2AE6ABAD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019A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 w:rsidR="00F15B6E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CA7B64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9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CFD2056" w:rsidR="00F144BD" w:rsidRDefault="000974EE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5CE35AB" wp14:editId="4D6899F2">
            <wp:extent cx="2560177" cy="1440000"/>
            <wp:effectExtent l="0" t="0" r="0" b="0"/>
            <wp:docPr id="75362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385" name="图片 753620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DB3BA60" w14:textId="62D8E3F2" w:rsidR="003070D5" w:rsidRDefault="00B25F3B" w:rsidP="00D84746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9B2F0A">
        <w:rPr>
          <w:rFonts w:ascii="宋体" w:eastAsia="宋体" w:hAnsi="宋体" w:cs="宋体" w:hint="eastAsia"/>
          <w:sz w:val="24"/>
          <w:szCs w:val="24"/>
        </w:rPr>
        <w:t>五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9B2F0A">
        <w:rPr>
          <w:rFonts w:ascii="宋体" w:eastAsia="宋体" w:hAnsi="宋体" w:cs="宋体" w:hint="eastAsia"/>
          <w:sz w:val="24"/>
          <w:szCs w:val="24"/>
        </w:rPr>
        <w:t>天气晴朗，阳关灿烂</w:t>
      </w:r>
      <w:r w:rsidR="00F84028">
        <w:rPr>
          <w:rFonts w:ascii="宋体" w:eastAsia="宋体" w:hAnsi="宋体" w:cs="宋体" w:hint="eastAsia"/>
          <w:sz w:val="24"/>
          <w:szCs w:val="24"/>
        </w:rPr>
        <w:t>。</w:t>
      </w:r>
      <w:r w:rsidR="009B2F0A">
        <w:rPr>
          <w:rFonts w:ascii="宋体" w:eastAsia="宋体" w:hAnsi="宋体" w:cs="宋体" w:hint="eastAsia"/>
          <w:sz w:val="24"/>
          <w:szCs w:val="24"/>
        </w:rPr>
        <w:t>孩子们踏着轻快的脚步来到了幼儿园。自主点心之后，孩子们开始了今天的户外活动。</w:t>
      </w:r>
    </w:p>
    <w:p w14:paraId="2BEBC4C6" w14:textId="0864A2C5" w:rsidR="00B25F3B" w:rsidRDefault="00B25F3B" w:rsidP="00D84746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9B2F0A">
        <w:rPr>
          <w:rFonts w:ascii="宋体" w:eastAsia="宋体" w:hAnsi="宋体" w:cs="宋体" w:hint="eastAsia"/>
          <w:sz w:val="24"/>
          <w:szCs w:val="24"/>
        </w:rPr>
        <w:t>18</w:t>
      </w:r>
      <w:r w:rsidR="00F84028">
        <w:rPr>
          <w:rFonts w:ascii="宋体" w:eastAsia="宋体" w:hAnsi="宋体" w:cs="宋体" w:hint="eastAsia"/>
          <w:sz w:val="24"/>
          <w:szCs w:val="24"/>
        </w:rPr>
        <w:t>人，</w:t>
      </w:r>
      <w:r w:rsidR="009B2F0A">
        <w:rPr>
          <w:rFonts w:ascii="宋体" w:eastAsia="宋体" w:hAnsi="宋体" w:cs="宋体" w:hint="eastAsia"/>
          <w:sz w:val="24"/>
          <w:szCs w:val="24"/>
        </w:rPr>
        <w:t>2人请假</w:t>
      </w:r>
      <w:r>
        <w:rPr>
          <w:rFonts w:ascii="宋体" w:eastAsia="宋体" w:hAnsi="宋体" w:cs="宋体" w:hint="eastAsia"/>
          <w:sz w:val="24"/>
          <w:szCs w:val="24"/>
        </w:rPr>
        <w:t>。期待宝贝</w:t>
      </w:r>
      <w:r w:rsidR="00F84028">
        <w:rPr>
          <w:rFonts w:ascii="宋体" w:eastAsia="宋体" w:hAnsi="宋体" w:cs="宋体" w:hint="eastAsia"/>
          <w:sz w:val="24"/>
          <w:szCs w:val="24"/>
        </w:rPr>
        <w:t>们继续</w:t>
      </w:r>
      <w:r w:rsidR="009B2F0A">
        <w:rPr>
          <w:rFonts w:ascii="宋体" w:eastAsia="宋体" w:hAnsi="宋体" w:cs="宋体" w:hint="eastAsia"/>
          <w:sz w:val="24"/>
          <w:szCs w:val="24"/>
        </w:rPr>
        <w:t>下周全部来</w:t>
      </w:r>
      <w:r w:rsidR="00F84028">
        <w:rPr>
          <w:rFonts w:ascii="宋体" w:eastAsia="宋体" w:hAnsi="宋体" w:cs="宋体" w:hint="eastAsia"/>
          <w:sz w:val="24"/>
          <w:szCs w:val="24"/>
        </w:rPr>
        <w:t>哦</w:t>
      </w:r>
      <w:r>
        <w:rPr>
          <w:rFonts w:ascii="宋体" w:eastAsia="宋体" w:hAnsi="宋体" w:cs="宋体" w:hint="eastAsia"/>
          <w:sz w:val="24"/>
          <w:szCs w:val="24"/>
        </w:rPr>
        <w:t>！</w:t>
      </w:r>
    </w:p>
    <w:p w14:paraId="1AEB691E" w14:textId="5A3D4B4A" w:rsidR="00F8014A" w:rsidRDefault="00182F15" w:rsidP="00182F1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</w:t>
      </w:r>
      <w:r w:rsidR="00F8014A">
        <w:rPr>
          <w:rFonts w:ascii="宋体" w:eastAsia="宋体" w:hAnsi="宋体" w:cs="宋体" w:hint="eastAsia"/>
          <w:sz w:val="24"/>
          <w:szCs w:val="24"/>
        </w:rPr>
        <w:t xml:space="preserve">   </w:t>
      </w:r>
      <w:r w:rsidR="000A4F39"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0A4F39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AA11BEF" wp14:editId="08527877">
            <wp:extent cx="1920067" cy="1440000"/>
            <wp:effectExtent l="0" t="0" r="0" b="0"/>
            <wp:docPr id="19486831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F39"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0A4F39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AF8F5C3" wp14:editId="444E3BA1">
            <wp:extent cx="1920067" cy="1440000"/>
            <wp:effectExtent l="0" t="0" r="0" b="0"/>
            <wp:docPr id="19896707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14A">
        <w:rPr>
          <w:rFonts w:ascii="宋体" w:eastAsia="宋体" w:hAnsi="宋体" w:cs="宋体" w:hint="eastAsia"/>
          <w:sz w:val="24"/>
          <w:szCs w:val="24"/>
        </w:rPr>
        <w:t xml:space="preserve">      </w:t>
      </w:r>
    </w:p>
    <w:p w14:paraId="5EC77DFF" w14:textId="5AD87157" w:rsidR="009B2F0A" w:rsidRDefault="00F8014A" w:rsidP="009B2F0A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「户外活动</w:t>
      </w:r>
      <w:r w:rsidR="009B2F0A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中操场混班游戏」</w:t>
      </w:r>
    </w:p>
    <w:p w14:paraId="6004ACDC" w14:textId="52A76E65" w:rsidR="00D84746" w:rsidRDefault="009B2F0A" w:rsidP="009B2F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今天天气晴好，我们小班组开展了户外混班活动。中操场的材料在老师和小朋友的帮助下提前摆放号了，孩子们一出来就开心地玩起来啦！</w:t>
      </w:r>
    </w:p>
    <w:p w14:paraId="2DB2D059" w14:textId="7B604B46" w:rsidR="009B2F0A" w:rsidRPr="009B2F0A" w:rsidRDefault="000A4F39" w:rsidP="009B2F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245C0EF" wp14:editId="7251B9B5">
            <wp:extent cx="1920067" cy="1440000"/>
            <wp:effectExtent l="0" t="0" r="0" b="0"/>
            <wp:docPr id="14577388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CC7E8BE" wp14:editId="727E4CB5">
            <wp:extent cx="1920067" cy="1440000"/>
            <wp:effectExtent l="0" t="0" r="0" b="0"/>
            <wp:docPr id="4346980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6EC4EA6" wp14:editId="3CADCC2A">
            <wp:extent cx="1920067" cy="1440000"/>
            <wp:effectExtent l="0" t="0" r="0" b="0"/>
            <wp:docPr id="16060950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73BEA75A" wp14:editId="476D06E1">
            <wp:extent cx="1920067" cy="1440000"/>
            <wp:effectExtent l="0" t="0" r="0" b="0"/>
            <wp:docPr id="20460918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51E76C3" wp14:editId="5F186F27">
            <wp:extent cx="1920067" cy="1440000"/>
            <wp:effectExtent l="0" t="0" r="0" b="0"/>
            <wp:docPr id="15669222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2CCBC16" wp14:editId="324012A7">
            <wp:extent cx="1920067" cy="1440000"/>
            <wp:effectExtent l="0" t="0" r="0" b="0"/>
            <wp:docPr id="16281393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70"/>
        <w:gridCol w:w="1603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F0F9E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70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60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15B6E" w14:paraId="2C7232DB" w14:textId="77777777" w:rsidTr="002F0F9E">
        <w:tc>
          <w:tcPr>
            <w:tcW w:w="780" w:type="dxa"/>
            <w:vAlign w:val="center"/>
          </w:tcPr>
          <w:p w14:paraId="21D7ADCC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6F05AB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BFF8601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279E1B1A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03F0E375" w14:textId="282B3850" w:rsidR="00F15B6E" w:rsidRDefault="00B25F3B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B52A15F" w14:textId="2720AFA4" w:rsidR="00F15B6E" w:rsidRDefault="00B25F3B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2A628F2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2F4128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15B6E" w14:paraId="5B7BB5A4" w14:textId="77777777" w:rsidTr="002F0F9E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77FBE37C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1552FCF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34EC1EE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5090D83" w14:textId="474B5C48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7584057" w14:textId="0894F961" w:rsidR="00F15B6E" w:rsidRDefault="00F15B6E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5086516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36FB37B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163B4861" w14:textId="77777777" w:rsidTr="002F0F9E">
        <w:tc>
          <w:tcPr>
            <w:tcW w:w="780" w:type="dxa"/>
            <w:vAlign w:val="center"/>
          </w:tcPr>
          <w:p w14:paraId="33F42C78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B31DE1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511FCCDD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2CE2E467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25DE763D" w14:textId="012E1B5D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26AD075" w14:textId="0326D0E1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31A64A1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537541A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1201AA17" w14:textId="77777777" w:rsidTr="002F0F9E">
        <w:tc>
          <w:tcPr>
            <w:tcW w:w="780" w:type="dxa"/>
            <w:vAlign w:val="center"/>
          </w:tcPr>
          <w:p w14:paraId="7B545BDF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EF526AD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1D616E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3DF9D3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EF9295A" w14:textId="5E4EE70B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37B44C18" w14:textId="3D5333B2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77E96D8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C3BD34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3E3F2C4E" w14:textId="77777777" w:rsidTr="002F0F9E">
        <w:tc>
          <w:tcPr>
            <w:tcW w:w="780" w:type="dxa"/>
            <w:vAlign w:val="center"/>
          </w:tcPr>
          <w:p w14:paraId="64E6F52B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A05819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841868B" w14:textId="60DFDB77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4D3578A" w14:textId="3E199945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279E4BE8" w14:textId="77777777" w:rsidTr="002F0F9E">
        <w:tc>
          <w:tcPr>
            <w:tcW w:w="780" w:type="dxa"/>
            <w:vAlign w:val="center"/>
          </w:tcPr>
          <w:p w14:paraId="1893734C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C72A8D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35C3451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1F3DBA0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DADA601" w14:textId="518B7D82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9C645CF" w14:textId="37D6BD45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4427C3F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449530D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7460A9E4" w14:textId="77777777" w:rsidTr="002F0F9E">
        <w:tc>
          <w:tcPr>
            <w:tcW w:w="780" w:type="dxa"/>
            <w:vAlign w:val="center"/>
          </w:tcPr>
          <w:p w14:paraId="7ED2D9D2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4252D7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6F70DDE4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57FD613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E52F91E" w14:textId="2E87A90A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02BC86A" w14:textId="256CBC9A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8C1CD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353C179D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56C4BCF9" w14:textId="77777777" w:rsidTr="002F0F9E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098DA18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0D04EAB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089ECF1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D934C34" w14:textId="756EC155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6DF64EC" w14:textId="3C65EF53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3357E69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7233181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6EA27CC1" w14:textId="77777777" w:rsidTr="002F0F9E">
        <w:tc>
          <w:tcPr>
            <w:tcW w:w="780" w:type="dxa"/>
            <w:vAlign w:val="center"/>
          </w:tcPr>
          <w:p w14:paraId="54927300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20B083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1B3B207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9E7C97A" w14:textId="4659528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C294EDF" w14:textId="6BBF714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73E405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7CE97971" w14:textId="77777777" w:rsidTr="002F0F9E">
        <w:tc>
          <w:tcPr>
            <w:tcW w:w="780" w:type="dxa"/>
            <w:vAlign w:val="center"/>
          </w:tcPr>
          <w:p w14:paraId="6A98F7F0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FCB35D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42EC94E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2F4E9FF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EA5B432" w14:textId="5BEE68C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5FEDD33" w14:textId="0A53AC5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611E981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093A8B0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641777DF" w14:textId="77777777" w:rsidTr="002F0F9E">
        <w:tc>
          <w:tcPr>
            <w:tcW w:w="780" w:type="dxa"/>
            <w:vAlign w:val="center"/>
          </w:tcPr>
          <w:p w14:paraId="23E4E2FB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AF96BE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497CEC1B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375B087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3883E83" w14:textId="3B1A517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CD2E5C7" w14:textId="63E8CAB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5EC9462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26B50D2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701A183D" w14:textId="77777777" w:rsidTr="002F0F9E">
        <w:tc>
          <w:tcPr>
            <w:tcW w:w="780" w:type="dxa"/>
            <w:vAlign w:val="center"/>
          </w:tcPr>
          <w:p w14:paraId="735E961A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0E95552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11EF674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285A8AB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3D8593D" w14:textId="3487E8C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DE469C7" w14:textId="5CFA7F9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10FCFD5A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54901C1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5C553BF9" w14:textId="77777777" w:rsidTr="002F0F9E">
        <w:tc>
          <w:tcPr>
            <w:tcW w:w="780" w:type="dxa"/>
            <w:vAlign w:val="center"/>
          </w:tcPr>
          <w:p w14:paraId="3420D1E0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896371" w14:textId="3BEEFC2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5B8B47F" w14:textId="1335CED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26B6E87C" w14:textId="77777777" w:rsidTr="002F0F9E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004EDA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AD58AA" w14:textId="039DBBE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92F3DE2" w14:textId="3BE8ACDF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AAE802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7D53C88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0BB2FB2D" w14:textId="77777777" w:rsidTr="002F0F9E">
        <w:tc>
          <w:tcPr>
            <w:tcW w:w="780" w:type="dxa"/>
            <w:vAlign w:val="center"/>
          </w:tcPr>
          <w:p w14:paraId="5201A115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6BA669EA" w:rsidR="00F84028" w:rsidRDefault="009B2F0A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70FB07" w14:textId="6A3A17A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15B22A5" w14:textId="51A9BC2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304CEB62" w14:textId="77A317C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11EEE778" w14:textId="46D311D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32AA68" w14:textId="2A5F5C8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C01A04" w14:textId="276CE26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84028" w14:paraId="3A33CAAC" w14:textId="77777777" w:rsidTr="002F0F9E">
        <w:tc>
          <w:tcPr>
            <w:tcW w:w="780" w:type="dxa"/>
            <w:vAlign w:val="center"/>
          </w:tcPr>
          <w:p w14:paraId="6C5A9A27" w14:textId="3AA1E17A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0460668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376DD39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3CD43C3" w14:textId="0B5A04E6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4AD86C0" w14:textId="177A925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39C302BE" w14:textId="77777777" w:rsidTr="002F0F9E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A45084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1267AA2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6661130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844873E" w14:textId="5AC77B7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805361C" w14:textId="5A7A26B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7356ABC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0A80B0E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2A42D53D" w14:textId="77777777" w:rsidTr="002F0F9E">
        <w:tc>
          <w:tcPr>
            <w:tcW w:w="780" w:type="dxa"/>
            <w:vAlign w:val="center"/>
          </w:tcPr>
          <w:p w14:paraId="094CFBB6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CEA967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4F9F310D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F75D2A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9C19663" w14:textId="7AA77AA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32B3129B" w14:textId="32266A3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521E601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0A4DDBB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B2F0A" w14:paraId="09B7DF0A" w14:textId="77777777" w:rsidTr="002F0F9E">
        <w:tc>
          <w:tcPr>
            <w:tcW w:w="780" w:type="dxa"/>
            <w:vAlign w:val="center"/>
          </w:tcPr>
          <w:p w14:paraId="60FB4A18" w14:textId="77777777" w:rsidR="009B2F0A" w:rsidRDefault="009B2F0A" w:rsidP="009B2F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9B2F0A" w:rsidRDefault="009B2F0A" w:rsidP="009B2F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785B32CA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5DB85881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04284713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6A63FD1B" w14:textId="183B6132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18F1E428" w14:textId="390C84F8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3055F4B6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6C99C30E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B2F0A" w14:paraId="53E8B04C" w14:textId="77777777" w:rsidTr="002F0F9E">
        <w:tc>
          <w:tcPr>
            <w:tcW w:w="780" w:type="dxa"/>
            <w:vAlign w:val="center"/>
          </w:tcPr>
          <w:p w14:paraId="6DF44132" w14:textId="77777777" w:rsidR="009B2F0A" w:rsidRDefault="009B2F0A" w:rsidP="009B2F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9B2F0A" w:rsidRDefault="009B2F0A" w:rsidP="009B2F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29B57FE9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458AE953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4EDEB7C" w14:textId="7F602761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66FD693" w14:textId="210098C5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9B2F0A" w:rsidRDefault="009B2F0A" w:rsidP="009B2F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4BFEDD7" w14:textId="694EBBB9" w:rsidR="005006A8" w:rsidRPr="00907AEC" w:rsidRDefault="00C97C71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26BC126" wp14:editId="4E63FAF5">
            <wp:extent cx="1920067" cy="1440000"/>
            <wp:effectExtent l="0" t="0" r="0" b="0"/>
            <wp:docPr id="575361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3DD5AA4" wp14:editId="53DC8841">
            <wp:extent cx="1920067" cy="1440000"/>
            <wp:effectExtent l="0" t="0" r="0" b="0"/>
            <wp:docPr id="9537960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FED6E6D" wp14:editId="0C848B31">
            <wp:extent cx="1920067" cy="1440000"/>
            <wp:effectExtent l="0" t="0" r="0" b="0"/>
            <wp:docPr id="10578597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BF7B" w14:textId="2AED3DA0" w:rsidR="005006A8" w:rsidRDefault="005006A8" w:rsidP="005006A8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「集体活动---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科学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各种各样的味道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F43FBD7" w14:textId="6818F578" w:rsidR="00907AEC" w:rsidRPr="006C6826" w:rsidRDefault="006C6826" w:rsidP="006C6826">
      <w:pPr>
        <w:ind w:firstLineChars="200" w:firstLine="480"/>
        <w:jc w:val="left"/>
        <w:rPr>
          <w:rFonts w:eastAsia="宋体"/>
        </w:rPr>
      </w:pPr>
      <w:r w:rsidRPr="006C6826">
        <w:rPr>
          <w:rFonts w:ascii="宋体" w:eastAsia="宋体" w:hAnsi="宋体" w:cs="宋体" w:hint="eastAsia"/>
          <w:sz w:val="24"/>
          <w:szCs w:val="24"/>
        </w:rPr>
        <w:t>这是一节探索各种各样味道的科学活动。味道，通常指气味或滋味，也可指抽象的情味、意味，本次活动中的味道指味觉，包括甜味、苦味、酸味、咸味、辣味等等，活动中教师提</w:t>
      </w:r>
      <w:r w:rsidRPr="006C6826">
        <w:rPr>
          <w:rFonts w:ascii="宋体" w:eastAsia="宋体" w:hAnsi="宋体" w:cs="宋体" w:hint="eastAsia"/>
          <w:sz w:val="24"/>
          <w:szCs w:val="24"/>
        </w:rPr>
        <w:lastRenderedPageBreak/>
        <w:t>供具有酸、甜、苦、辣、咸味道的调味品（醋、酱油、辣酱、苦丁茶、白糖），让幼儿用黄瓜蘸上调料品尝不同的味道，并将自己的探索发现大胆地与同伴交流。</w:t>
      </w:r>
    </w:p>
    <w:p w14:paraId="00C37FD2" w14:textId="14117B43" w:rsidR="006C6826" w:rsidRDefault="000A4F39" w:rsidP="000A4F39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1D5E367" wp14:editId="1C98F01C">
            <wp:extent cx="1920067" cy="1440000"/>
            <wp:effectExtent l="0" t="0" r="0" b="0"/>
            <wp:docPr id="143655140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43A7AAD" wp14:editId="025BF37F">
            <wp:extent cx="1920067" cy="1440000"/>
            <wp:effectExtent l="0" t="0" r="0" b="0"/>
            <wp:docPr id="3460829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A32C94C" wp14:editId="6403D6FF">
            <wp:extent cx="1920067" cy="1440000"/>
            <wp:effectExtent l="0" t="0" r="0" b="0"/>
            <wp:docPr id="17651344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3FCE29D" wp14:editId="58DE5230">
            <wp:extent cx="1920067" cy="1440000"/>
            <wp:effectExtent l="0" t="0" r="0" b="0"/>
            <wp:docPr id="9746371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83E0116" wp14:editId="41363D66">
            <wp:extent cx="1920067" cy="1440000"/>
            <wp:effectExtent l="0" t="0" r="0" b="0"/>
            <wp:docPr id="3431067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03D2711" wp14:editId="7DB26E16">
            <wp:extent cx="1920067" cy="1440000"/>
            <wp:effectExtent l="0" t="0" r="0" b="0"/>
            <wp:docPr id="17666818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28F" w14:textId="208DF382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10F364AB" w14:textId="084D9AAE" w:rsidR="009E3B37" w:rsidRDefault="00F863A0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 w:rsidRPr="00F863A0">
        <w:rPr>
          <w:rFonts w:ascii="宋体" w:eastAsia="宋体" w:hAnsi="宋体" w:cs="宋体"/>
          <w:sz w:val="24"/>
          <w:szCs w:val="24"/>
        </w:rPr>
        <w:t>4月22日（下周一）新桥医院来园进行一年一度的“六一体检”，内容包括内科、外科、口腔科、氟离子防龋齿、血常规。4月23日（下周二）常州市三院来园进行视力筛查。因此这两天，孩子们尽量不要缺席哦！</w:t>
      </w:r>
      <w:r w:rsidR="00F8014A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谢谢配合！</w:t>
      </w:r>
    </w:p>
    <w:p w14:paraId="7FE54F40" w14:textId="56432BBC" w:rsidR="005A43ED" w:rsidRPr="002C4AE9" w:rsidRDefault="005A43ED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今天是星期五，我们不开展全托不夜宿班活动，请接送的家长于3:30准时接孩子回家哦！</w:t>
      </w:r>
    </w:p>
    <w:sectPr w:rsidR="005A43ED" w:rsidRPr="002C4AE9" w:rsidSect="006B7611">
      <w:headerReference w:type="default" r:id="rId27"/>
      <w:footerReference w:type="default" r:id="rId28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C1E3C" w14:textId="77777777" w:rsidR="006B7611" w:rsidRDefault="006B7611">
      <w:r>
        <w:separator/>
      </w:r>
    </w:p>
  </w:endnote>
  <w:endnote w:type="continuationSeparator" w:id="0">
    <w:p w14:paraId="1B0B357D" w14:textId="77777777" w:rsidR="006B7611" w:rsidRDefault="006B7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1E1EA" w14:textId="77777777" w:rsidR="006B7611" w:rsidRDefault="006B7611">
      <w:r>
        <w:separator/>
      </w:r>
    </w:p>
  </w:footnote>
  <w:footnote w:type="continuationSeparator" w:id="0">
    <w:p w14:paraId="0AAF9DF6" w14:textId="77777777" w:rsidR="006B7611" w:rsidRDefault="006B7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535.8pt;height:16in;visibility:visible" o:bullet="t">
        <v:imagedata r:id="rId1" o:title=""/>
      </v:shape>
    </w:pict>
  </w:numPicBullet>
  <w:numPicBullet w:numPicBulletId="1">
    <w:pict>
      <v:shape id="_x0000_i1042" type="#_x0000_t75" style="width:1535.8pt;height:16in;visibility:visible" o:bullet="t">
        <v:imagedata r:id="rId2" o:title=""/>
      </v:shape>
    </w:pict>
  </w:numPicBullet>
  <w:numPicBullet w:numPicBulletId="2">
    <w:pict>
      <v:shape id="_x0000_i1043" type="#_x0000_t75" style="width:1535.8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1511C"/>
    <w:rsid w:val="00127340"/>
    <w:rsid w:val="00130ACB"/>
    <w:rsid w:val="00133E4F"/>
    <w:rsid w:val="001648BB"/>
    <w:rsid w:val="0018247A"/>
    <w:rsid w:val="00182A79"/>
    <w:rsid w:val="00182F15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6698"/>
    <w:rsid w:val="002E123E"/>
    <w:rsid w:val="002F0F9E"/>
    <w:rsid w:val="002F43F3"/>
    <w:rsid w:val="003005C8"/>
    <w:rsid w:val="003070D5"/>
    <w:rsid w:val="00315A84"/>
    <w:rsid w:val="00316F36"/>
    <w:rsid w:val="0033309B"/>
    <w:rsid w:val="00333288"/>
    <w:rsid w:val="003428FC"/>
    <w:rsid w:val="00344244"/>
    <w:rsid w:val="00357E63"/>
    <w:rsid w:val="00362952"/>
    <w:rsid w:val="0038399C"/>
    <w:rsid w:val="00384F41"/>
    <w:rsid w:val="003874C5"/>
    <w:rsid w:val="003900A3"/>
    <w:rsid w:val="003A139B"/>
    <w:rsid w:val="003A2824"/>
    <w:rsid w:val="003C2459"/>
    <w:rsid w:val="003E0721"/>
    <w:rsid w:val="00400266"/>
    <w:rsid w:val="00402440"/>
    <w:rsid w:val="00402E39"/>
    <w:rsid w:val="00413CC1"/>
    <w:rsid w:val="00440686"/>
    <w:rsid w:val="00447F93"/>
    <w:rsid w:val="00453214"/>
    <w:rsid w:val="00461BCA"/>
    <w:rsid w:val="00462D05"/>
    <w:rsid w:val="00467E47"/>
    <w:rsid w:val="00476FF5"/>
    <w:rsid w:val="004A01C3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90461"/>
    <w:rsid w:val="00593347"/>
    <w:rsid w:val="00593A1C"/>
    <w:rsid w:val="00594302"/>
    <w:rsid w:val="005A037D"/>
    <w:rsid w:val="005A43ED"/>
    <w:rsid w:val="005B338B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3C82"/>
    <w:rsid w:val="00697CBF"/>
    <w:rsid w:val="006A30E1"/>
    <w:rsid w:val="006B13B5"/>
    <w:rsid w:val="006B7611"/>
    <w:rsid w:val="006C6826"/>
    <w:rsid w:val="006D3DF3"/>
    <w:rsid w:val="006E22C5"/>
    <w:rsid w:val="006F0594"/>
    <w:rsid w:val="0070685D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30801"/>
    <w:rsid w:val="00831A6B"/>
    <w:rsid w:val="008410EE"/>
    <w:rsid w:val="008434C1"/>
    <w:rsid w:val="00854602"/>
    <w:rsid w:val="0085721A"/>
    <w:rsid w:val="00865947"/>
    <w:rsid w:val="0086673A"/>
    <w:rsid w:val="0088173F"/>
    <w:rsid w:val="00897557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901761"/>
    <w:rsid w:val="009032D2"/>
    <w:rsid w:val="009064D6"/>
    <w:rsid w:val="00907AEC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B2F0A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45824"/>
    <w:rsid w:val="00A54053"/>
    <w:rsid w:val="00A546CD"/>
    <w:rsid w:val="00A551F0"/>
    <w:rsid w:val="00A56B0F"/>
    <w:rsid w:val="00A65F85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D332B"/>
    <w:rsid w:val="00BE2179"/>
    <w:rsid w:val="00BE2828"/>
    <w:rsid w:val="00BE2AA6"/>
    <w:rsid w:val="00BE3989"/>
    <w:rsid w:val="00BE3B05"/>
    <w:rsid w:val="00BF414F"/>
    <w:rsid w:val="00BF6C48"/>
    <w:rsid w:val="00C019A7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5B6E"/>
    <w:rsid w:val="00F16A0E"/>
    <w:rsid w:val="00F20C09"/>
    <w:rsid w:val="00F234D1"/>
    <w:rsid w:val="00F4288E"/>
    <w:rsid w:val="00F55194"/>
    <w:rsid w:val="00F75F56"/>
    <w:rsid w:val="00F765AC"/>
    <w:rsid w:val="00F8014A"/>
    <w:rsid w:val="00F80438"/>
    <w:rsid w:val="00F84028"/>
    <w:rsid w:val="00F840B1"/>
    <w:rsid w:val="00F863A0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A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2526</TotalTime>
  <Pages>3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40</cp:revision>
  <cp:lastPrinted>2023-10-11T00:05:00Z</cp:lastPrinted>
  <dcterms:created xsi:type="dcterms:W3CDTF">2021-04-22T03:17:00Z</dcterms:created>
  <dcterms:modified xsi:type="dcterms:W3CDTF">2024-04-19T04:54:00Z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