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default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晴☀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小五班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3迟到（8：20之后）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both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4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>
            <w:pPr>
              <w:jc w:val="center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今天的早点我们喝的是热乎乎的牛奶，有充满营养的鸡蛋真是太美味啦！宝贝们吃得津津有味，牛奶也都按个人所需喝完了。希望明天我们的宝贝们可以继续保持哦！</w:t>
      </w: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2" w:firstLineChars="200"/>
        <w:jc w:val="center"/>
        <w:rPr>
          <w:rFonts w:hint="eastAsia" w:ascii="宋体" w:hAnsi="宋体" w:cs="宋体"/>
          <w:b/>
          <w:bCs w:val="0"/>
          <w:color w:val="000000"/>
          <w:sz w:val="24"/>
          <w:szCs w:val="24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户外混班游戏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tabs>
                <w:tab w:val="left" w:pos="7357"/>
              </w:tabs>
              <w:spacing w:line="240" w:lineRule="auto"/>
              <w:ind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今天小朋友与其他班小朋友进行了混班游戏，小朋友自行选择进行游戏，整个活动中小朋友都能够按照要求进行游戏。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160020</wp:posOffset>
                  </wp:positionV>
                  <wp:extent cx="2618740" cy="1964055"/>
                  <wp:effectExtent l="139700" t="109220" r="137160" b="136525"/>
                  <wp:wrapTopAndBottom/>
                  <wp:docPr id="2" name="图片 2" descr="C:/Users/25430/Desktop/08FD813F44C11467EBCFE8770336A182.png08FD813F44C11467EBCFE8770336A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08FD813F44C11467EBCFE8770336A182.png08FD813F44C11467EBCFE8770336A1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300355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87CA3B95934AEED59077F09607C44C17.png87CA3B95934AEED59077F09607C44C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87CA3B95934AEED59077F09607C44C17.png87CA3B95934AEED59077F09607C44C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ge">
                    <wp:posOffset>217170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584C6A3E93005B4BA0F8522BB65C2C61.png584C6A3E93005B4BA0F8522BB65C2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584C6A3E93005B4BA0F8522BB65C2C61.png584C6A3E93005B4BA0F8522BB65C2C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1160780</wp:posOffset>
                  </wp:positionH>
                  <wp:positionV relativeFrom="page">
                    <wp:posOffset>278130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B7CDC2434FC9D71C82610DC45CE77C46.pngB7CDC2434FC9D71C82610DC45CE77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B7CDC2434FC9D71C82610DC45CE77C46.pngB7CDC2434FC9D71C82610DC45CE77C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179070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4059.JPGIMG_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4059.JPGIMG_405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1552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231140</wp:posOffset>
                  </wp:positionV>
                  <wp:extent cx="2755265" cy="2066290"/>
                  <wp:effectExtent l="139700" t="109220" r="137795" b="125730"/>
                  <wp:wrapTopAndBottom/>
                  <wp:docPr id="13" name="图片 13" descr="C:/Users/25430/Desktop/IMG_4061.JPGIMG_4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25430/Desktop/IMG_4061.JPGIMG_40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2576" behindDoc="0" locked="0" layoutInCell="1" allowOverlap="1">
                  <wp:simplePos x="0" y="0"/>
                  <wp:positionH relativeFrom="column">
                    <wp:posOffset>1313180</wp:posOffset>
                  </wp:positionH>
                  <wp:positionV relativeFrom="page">
                    <wp:posOffset>115570</wp:posOffset>
                  </wp:positionV>
                  <wp:extent cx="2755265" cy="2066290"/>
                  <wp:effectExtent l="139700" t="109220" r="137795" b="125730"/>
                  <wp:wrapTopAndBottom/>
                  <wp:docPr id="14" name="图片 14" descr="C:/Users/25430/Desktop/IMG_4062.JPGIMG_4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25430/Desktop/IMG_4062.JPGIMG_406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sz w:val="24"/>
                <w:szCs w:val="24"/>
                <w:vertAlign w:val="baseline"/>
                <w:lang w:val="en-US" w:eastAsia="zh-CN"/>
              </w:rPr>
              <w:t>集体活动：好吃的食物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ind w:firstLine="480" w:firstLineChars="20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hint="eastAsia"/>
              </w:rPr>
              <w:t>食物是我们成长的原动力，每个人都需要食物。不同的食物含有不同的营养成分，食物的选择往往影响我们身体的健康与发展。本次活动将组织幼儿结合调查表，通过谈话的形式来分享一下自己所喜欢的食物的，如：食物的外形、口味、简单的营养等，从而促进幼儿对于各种食物的整体感知。食物一直伴随幼儿的成长，所以</w:t>
            </w:r>
            <w:r>
              <w:rPr>
                <w:rFonts w:hint="eastAsia" w:ascii="宋体" w:hAnsi="宋体"/>
                <w:szCs w:val="21"/>
              </w:rPr>
              <w:t>孩子们对食物比较熟悉，对于自己喜欢吃的食物更是有话可说，他们愿意向同伴讲述自己喜欢吃的食物，但</w:t>
            </w:r>
            <w:r>
              <w:rPr>
                <w:rFonts w:hint="eastAsia"/>
              </w:rPr>
              <w:t>小班孩子的语言表达较简单，有的句子讲述不完整，口语表达一般；有的在与他人交谈时非常腼腆，不大愿意说；有的孩子愿意说却不能安静地听别人发言，有的孩子倾听的效率太低。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ge">
                    <wp:posOffset>147320</wp:posOffset>
                  </wp:positionV>
                  <wp:extent cx="2618740" cy="1964055"/>
                  <wp:effectExtent l="139700" t="109220" r="137160" b="136525"/>
                  <wp:wrapTopAndBottom/>
                  <wp:docPr id="6" name="图片 6" descr="C:/Users/25430/Desktop/BCCCFD22E0F32BEA20811E463956DDFC.pngBCCCFD22E0F32BEA20811E463956DD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BCCCFD22E0F32BEA20811E463956DDFC.pngBCCCFD22E0F32BEA20811E463956DDF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1964055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306705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CD8A16F290D69E7247A878F922046B11.pngCD8A16F290D69E7247A878F922046B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CD8A16F290D69E7247A878F922046B11.pngCD8A16F290D69E7247A878F922046B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4064.JPGIMG_4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4064.JPGIMG_406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1000760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11" name="图片 11" descr="C:/Users/25430/Desktop/IMG_4065.JPGIMG_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25430/Desktop/IMG_4065.JPGIMG_406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9504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136525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4066.JPGIMG_4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4066.JPGIMG_40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052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IMG_4068.JPGIMG_4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IMG_4068.JPGIMG_406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0" w:hRule="atLeast"/>
        </w:trPr>
        <w:tc>
          <w:tcPr>
            <w:tcW w:w="8522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7360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150495</wp:posOffset>
                  </wp:positionV>
                  <wp:extent cx="2755265" cy="2066290"/>
                  <wp:effectExtent l="139700" t="109220" r="137795" b="125730"/>
                  <wp:wrapTopAndBottom/>
                  <wp:docPr id="15" name="图片 15" descr="C:/Users/25430/Desktop/IMG_4069.JPGIMG_4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25430/Desktop/IMG_4069.JPGIMG_406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天气比较冷，请家长们为孩子及时增减衣物，以免受凉感冒哦！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0D1DB5"/>
    <w:multiLevelType w:val="singleLevel"/>
    <w:tmpl w:val="590D1DB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c2LCJoZGlkIjoiMWI4NWYzZGFkNDJiYTY1ODFjMTg3YjM5MmNjODNlNDkiLCJ1c2VyQ291bnQiOjM5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5896D11"/>
    <w:rsid w:val="05B37EFF"/>
    <w:rsid w:val="05C80BF6"/>
    <w:rsid w:val="06302B36"/>
    <w:rsid w:val="07E9660A"/>
    <w:rsid w:val="07FD1BB0"/>
    <w:rsid w:val="09C30BBB"/>
    <w:rsid w:val="0A3028C6"/>
    <w:rsid w:val="0AEC04E6"/>
    <w:rsid w:val="0B3F483C"/>
    <w:rsid w:val="0BA04C16"/>
    <w:rsid w:val="0BB00FE0"/>
    <w:rsid w:val="0CAD218B"/>
    <w:rsid w:val="0E581FD3"/>
    <w:rsid w:val="0E96765D"/>
    <w:rsid w:val="0EAD632E"/>
    <w:rsid w:val="0F275432"/>
    <w:rsid w:val="102E16C6"/>
    <w:rsid w:val="115A7397"/>
    <w:rsid w:val="123705B8"/>
    <w:rsid w:val="12BF26F2"/>
    <w:rsid w:val="1383227D"/>
    <w:rsid w:val="13DC26C2"/>
    <w:rsid w:val="144C4A15"/>
    <w:rsid w:val="14781F4B"/>
    <w:rsid w:val="147A54DE"/>
    <w:rsid w:val="14AC35C6"/>
    <w:rsid w:val="14AD6077"/>
    <w:rsid w:val="14C1519A"/>
    <w:rsid w:val="16D06B72"/>
    <w:rsid w:val="18542C9F"/>
    <w:rsid w:val="190A3ABF"/>
    <w:rsid w:val="19B3334A"/>
    <w:rsid w:val="1AD53445"/>
    <w:rsid w:val="1B60081B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8B635E"/>
    <w:rsid w:val="25D94AB8"/>
    <w:rsid w:val="26D92957"/>
    <w:rsid w:val="274A2035"/>
    <w:rsid w:val="275E0F0B"/>
    <w:rsid w:val="280C4C4C"/>
    <w:rsid w:val="282C25F5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CB036F"/>
    <w:rsid w:val="34993D92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E71B1A"/>
    <w:rsid w:val="422735D6"/>
    <w:rsid w:val="44711E0B"/>
    <w:rsid w:val="449C1ABE"/>
    <w:rsid w:val="44B84072"/>
    <w:rsid w:val="45794BB8"/>
    <w:rsid w:val="457D71CB"/>
    <w:rsid w:val="45886EAC"/>
    <w:rsid w:val="475542AB"/>
    <w:rsid w:val="47566698"/>
    <w:rsid w:val="48186905"/>
    <w:rsid w:val="48B15B78"/>
    <w:rsid w:val="48FF40E2"/>
    <w:rsid w:val="49175ED5"/>
    <w:rsid w:val="49946279"/>
    <w:rsid w:val="499B74DC"/>
    <w:rsid w:val="4B3B398A"/>
    <w:rsid w:val="4B7728BF"/>
    <w:rsid w:val="4B9A6227"/>
    <w:rsid w:val="4C023E3E"/>
    <w:rsid w:val="4D296E48"/>
    <w:rsid w:val="4D3065D7"/>
    <w:rsid w:val="4D703164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240678A"/>
    <w:rsid w:val="52855CF8"/>
    <w:rsid w:val="52AE0698"/>
    <w:rsid w:val="53747AA5"/>
    <w:rsid w:val="53A46EE7"/>
    <w:rsid w:val="53C17EF8"/>
    <w:rsid w:val="53C56A98"/>
    <w:rsid w:val="54731328"/>
    <w:rsid w:val="558217BC"/>
    <w:rsid w:val="55A33792"/>
    <w:rsid w:val="55AF7357"/>
    <w:rsid w:val="560C0097"/>
    <w:rsid w:val="56121AB8"/>
    <w:rsid w:val="57464786"/>
    <w:rsid w:val="5811161F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B6528FC"/>
    <w:rsid w:val="6B8D0587"/>
    <w:rsid w:val="6C0D43A6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3342939"/>
    <w:rsid w:val="736A0221"/>
    <w:rsid w:val="746A1D04"/>
    <w:rsid w:val="747D63DD"/>
    <w:rsid w:val="74F03F2A"/>
    <w:rsid w:val="75570096"/>
    <w:rsid w:val="76082450"/>
    <w:rsid w:val="76247EF3"/>
    <w:rsid w:val="76CD4F8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841</Words>
  <Characters>861</Characters>
  <Lines>10</Lines>
  <Paragraphs>2</Paragraphs>
  <TotalTime>2</TotalTime>
  <ScaleCrop>false</ScaleCrop>
  <LinksUpToDate>false</LinksUpToDate>
  <CharactersWithSpaces>884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2024-04-12T00:15:00Z</cp:lastPrinted>
  <dcterms:modified xsi:type="dcterms:W3CDTF">2024-04-15T06:55:59Z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9F9DB17895534D26ACC299C80C718058_13</vt:lpwstr>
  </property>
  <property fmtid="{D5CDD505-2E9C-101B-9397-08002B2CF9AE}" pid="5" name="commondata">
    <vt:lpwstr>eyJjb3VudCI6NywiaGRpZCI6IjgwMTFkOGIxOGI4YTJiZmJhMDYwMGRlZGE2MzM2NjlhIiwidXNlckNvdW50Ijo3fQ==</vt:lpwstr>
  </property>
</Properties>
</file>