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2024.4.12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有雨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美丽的春天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集体活动《科学：蝴蝶的一生》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这是一节认知类的科学活动。昆虫是自然界最庞大的动物家族。但是现在的幼儿缺少机会来了解它们，和它们交朋友。本次活动将通过特别的活动方式，让小朋友们全面了解蝴蝶从卵，幼虫，蛹，到成虫蝴蝶的全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小朋友能通过观察，了解蝴蝶的基本特征，知道蝴蝶的一生要经过卵、幼虫、蛹、成虫四个时期，并踊跃表达；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吴文欣、魏锦宸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小朋友对昆虫探索活动感兴趣，有强烈的探索欲望，坐端正耐心倾听也很重要哦。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2348230" cy="180022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7" name="图片 2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1"/>
        <w:gridCol w:w="4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5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1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1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我们的滑滑梯越来越形象了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第一层是汽车停车场，网上去可以参观小动物哦。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1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1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搓一搓、压一压、在用漂亮的纽扣装饰一下，棒棒糖魔法棒就完成啦。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迷宫挑战很有意思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1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10795" b="5715"/>
                  <wp:docPr id="7" name="图片 7" descr="IMG_5138(20240412-1051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138(20240412-105127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今天我来演唱勇气大爆发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火山爆发啦，太震撼了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午餐情况</w:t>
      </w:r>
      <w:r>
        <w:rPr>
          <w:rFonts w:hint="eastAsia" w:ascii="宋体" w:hAnsi="宋体" w:eastAsia="宋体" w:cs="宋体"/>
          <w:lang w:val="en-US" w:eastAsia="zh-CN"/>
        </w:rPr>
        <w:t>：中午吃的是薏米饭、生瓜炒鸡蛋、土豆牛肉、生菜粉丝汤。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今天大多数小朋友都光盘啦，值得表扬哦，其中谌睿、王知霖、张悦威、李慕妍、王诺婉小朋友稍微有点慢，继续加油哦！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1.今天是周五，不上延时班，请提醒接送人员15:35准时来接孩子哦~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2.天气原因，本周不带被子回家！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3.下周我们将开展美食节，《各种各样的美食》调查表今天会发给大家。（下周一带来）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4.亲子游还有想参加的尽快告知班级老师哟！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AsImhkaWQiOiIwMDBkY2QxNzQ2ZjM2YTVjYWVmOTQ2YjMxOWYwNTYyYiIsInVzZXJDb3VudCI6MX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7A82315"/>
    <w:rsid w:val="0BD62FAA"/>
    <w:rsid w:val="100D5385"/>
    <w:rsid w:val="10B464C1"/>
    <w:rsid w:val="12F313E5"/>
    <w:rsid w:val="12F47048"/>
    <w:rsid w:val="150E065C"/>
    <w:rsid w:val="159F60BD"/>
    <w:rsid w:val="1CD53A47"/>
    <w:rsid w:val="1EF52E11"/>
    <w:rsid w:val="1FF74BAE"/>
    <w:rsid w:val="219F33A5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3F7B26F9"/>
    <w:rsid w:val="3FD33FA4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63232AC"/>
    <w:rsid w:val="569F0F04"/>
    <w:rsid w:val="596C342F"/>
    <w:rsid w:val="5A2F2BFF"/>
    <w:rsid w:val="5BF83597"/>
    <w:rsid w:val="5E83629B"/>
    <w:rsid w:val="5F357C4E"/>
    <w:rsid w:val="5FC008BD"/>
    <w:rsid w:val="604D2EC1"/>
    <w:rsid w:val="635A1B96"/>
    <w:rsid w:val="6573077D"/>
    <w:rsid w:val="674548F2"/>
    <w:rsid w:val="67B77727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663</Words>
  <Characters>674</Characters>
  <Lines>1</Lines>
  <Paragraphs>1</Paragraphs>
  <TotalTime>8</TotalTime>
  <ScaleCrop>false</ScaleCrop>
  <LinksUpToDate>false</LinksUpToDate>
  <CharactersWithSpaces>678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cp:lastPrinted>2024-04-07T12:11:00Z</cp:lastPrinted>
  <dcterms:modified xsi:type="dcterms:W3CDTF">2024-04-12T05:46:00Z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FA3EBE2991DF454BA2E1881622606299_13</vt:lpwstr>
  </property>
</Properties>
</file>