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雨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lang w:eastAsia="zh-Hans"/>
        </w:rPr>
        <w:t>人。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鸡蛋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薏米饭、土豆炖牛肉、生瓜炒蛋、生菜肉末粉丝汤。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◎水果：</w:t>
      </w:r>
      <w:r>
        <w:rPr>
          <w:rFonts w:hint="eastAsia" w:asciiTheme="minorEastAsia" w:hAnsiTheme="minorEastAsia" w:cstheme="minorEastAsia"/>
          <w:lang w:val="en-US" w:eastAsia="zh-CN"/>
        </w:rPr>
        <w:t>人参果、香蕉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  <w:bookmarkStart w:id="1" w:name="_GoBack"/>
      <w:bookmarkEnd w:id="1"/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◎午点：</w:t>
      </w:r>
      <w:r>
        <w:rPr>
          <w:rFonts w:hint="eastAsia" w:asciiTheme="minorEastAsia" w:hAnsiTheme="minorEastAsia" w:cstheme="minorEastAsia"/>
          <w:lang w:val="en-US" w:eastAsia="zh-CN"/>
        </w:rPr>
        <w:t>奶黄包、奶酪棒</w:t>
      </w:r>
      <w:r>
        <w:rPr>
          <w:rFonts w:hint="eastAsia" w:asciiTheme="minorEastAsia" w:hAnsiTheme="minorEastAsia" w:eastAsiaTheme="minorEastAsia" w:cstheme="minorEastAsia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643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Hans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8" name="图片 8" descr="D:/Desktop/4.12/IMG_5809.JPGIMG_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Desktop/4.12/IMG_5809.JPGIMG_58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9" name="图片 9" descr="D:/Desktop/4.12/IMG_5810.JPGIMG_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Desktop/4.12/IMG_5810.JPGIMG_58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0" name="图片 10" descr="D:/Desktop/4.12/IMG_5812.JPGIMG_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4.12/IMG_5812.JPGIMG_58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1" name="图片 11" descr="D:/Desktop/4.12/IMG_5818.JPGIMG_5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4.12/IMG_5818.JPGIMG_58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孩子们根据提出的问题也商讨了解决方法，再一次体验了扫尘行动。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" name="图片 2" descr="D:/Desktop/4.12/IMG_5836.JPGIMG_5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4.12/IMG_5836.JPGIMG_58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3" name="图片 3" descr="D:/Desktop/4.12/IMG_5843.JPGIMG_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4.12/IMG_5843.JPGIMG_58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4" name="图片 4" descr="D:/Desktop/4.12/IMG_5864.JPGIMG_5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4.12/IMG_5864.JPGIMG_58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5" name="图片 5" descr="D:/Desktop/4.12/IMG_5867.JPGIMG_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4.12/IMG_5867.JPGIMG_58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★今天是星期五，我们不开展全托不夜宿班活动，请接送的家长与3:30准时接孩子回家哦！另外由于周末有雨，本周被褥就不带回去了，请知悉！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亲子游活动已经开始报名啦，下周一中午前就截止了，希望大家珍惜这次和孩子一起出游的机会，特别是和同班同学一起出游，请各位家长积极报名哦！（主要是这次地方是集动物园、欢乐园和海洋馆在一起的，还是非常适合我们小班孩子游玩的呢！）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0LCJoZGlkIjoiODAxMWQ4YjE4YjhhMmJmYmEwNjAwZGVkYTYzMzY2OWEiLCJ1c2VyQ291bnQiOjYz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B37EFF"/>
    <w:rsid w:val="05C80BF6"/>
    <w:rsid w:val="06302B36"/>
    <w:rsid w:val="06393E01"/>
    <w:rsid w:val="077500D2"/>
    <w:rsid w:val="07FD1BB0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78E1E30"/>
    <w:rsid w:val="190A3ABF"/>
    <w:rsid w:val="19B3334A"/>
    <w:rsid w:val="1AD53445"/>
    <w:rsid w:val="1C4C24E2"/>
    <w:rsid w:val="1D606E08"/>
    <w:rsid w:val="1E7E315F"/>
    <w:rsid w:val="1E8F3D0C"/>
    <w:rsid w:val="1E9F49C1"/>
    <w:rsid w:val="1EA54CA3"/>
    <w:rsid w:val="1EBE14FA"/>
    <w:rsid w:val="203670E3"/>
    <w:rsid w:val="21AF4A2F"/>
    <w:rsid w:val="21CF4FD6"/>
    <w:rsid w:val="22715FC0"/>
    <w:rsid w:val="22C90142"/>
    <w:rsid w:val="23294C75"/>
    <w:rsid w:val="237C7B6F"/>
    <w:rsid w:val="247A47B6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B856FE"/>
    <w:rsid w:val="2BD769B8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4EC561F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A9563B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60947DA9"/>
    <w:rsid w:val="60A36966"/>
    <w:rsid w:val="60BF7636"/>
    <w:rsid w:val="610512BC"/>
    <w:rsid w:val="61B21CD6"/>
    <w:rsid w:val="6211328D"/>
    <w:rsid w:val="62581CFC"/>
    <w:rsid w:val="62673070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0E615A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1</Pages>
  <Words>1015</Words>
  <Characters>1037</Characters>
  <Lines>1</Lines>
  <Paragraphs>1</Paragraphs>
  <TotalTime>10</TotalTime>
  <ScaleCrop>false</ScaleCrop>
  <LinksUpToDate>false</LinksUpToDate>
  <CharactersWithSpaces>1049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2023-12-11T00:07:00Z</cp:lastPrinted>
  <dcterms:modified xsi:type="dcterms:W3CDTF">2024-04-12T06:45:15Z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832A952D439D4746B4A11DC3F957338A_13</vt:lpwstr>
  </property>
  <property fmtid="{D5CDD505-2E9C-101B-9397-08002B2CF9AE}" pid="5" name="commondata">
    <vt:lpwstr>eyJjb3VudCI6NywiaGRpZCI6IjgwMTFkOGIxOGI4YTJiZmJhMDYwMGRlZGE2MzM2NjlhIiwidXNlckNvdW50Ijo3fQ==</vt:lpwstr>
  </property>
</Properties>
</file>