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2024.4.11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四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美丽的春天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今天没有小朋友请假。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集体活动《美术：我的研学之旅》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这是一节幼儿意愿画，主要是让幼儿在经历</w:t>
      </w:r>
      <w:r>
        <w:rPr>
          <w:rFonts w:hint="eastAsia" w:ascii="宋体" w:hAnsi="宋体" w:eastAsia="宋体" w:cs="宋体"/>
          <w:szCs w:val="21"/>
          <w:lang w:val="en-US" w:eastAsia="zh-CN"/>
        </w:rPr>
        <w:t>研学</w:t>
      </w:r>
      <w:r>
        <w:rPr>
          <w:rFonts w:hint="eastAsia" w:ascii="宋体" w:hAnsi="宋体" w:eastAsia="宋体" w:cs="宋体"/>
          <w:szCs w:val="21"/>
        </w:rPr>
        <w:t>后通过回忆想象自己在</w:t>
      </w:r>
      <w:r>
        <w:rPr>
          <w:rFonts w:hint="eastAsia" w:ascii="宋体" w:hAnsi="宋体" w:eastAsia="宋体" w:cs="宋体"/>
          <w:szCs w:val="21"/>
          <w:lang w:eastAsia="zh-CN"/>
        </w:rPr>
        <w:t>研学</w:t>
      </w:r>
      <w:r>
        <w:rPr>
          <w:rFonts w:hint="eastAsia" w:ascii="宋体" w:hAnsi="宋体" w:eastAsia="宋体" w:cs="宋体"/>
          <w:szCs w:val="21"/>
        </w:rPr>
        <w:t>中的所见所闻把它画下来的活动。</w:t>
      </w:r>
      <w:r>
        <w:rPr>
          <w:rFonts w:hint="eastAsia" w:ascii="宋体" w:hAnsi="宋体" w:eastAsia="宋体" w:cs="宋体"/>
          <w:szCs w:val="21"/>
          <w:lang w:val="en-US" w:eastAsia="zh-CN"/>
        </w:rPr>
        <w:t>外出</w:t>
      </w:r>
      <w:r>
        <w:rPr>
          <w:rFonts w:hint="eastAsia" w:ascii="宋体" w:hAnsi="宋体" w:eastAsia="宋体" w:cs="宋体"/>
          <w:szCs w:val="21"/>
          <w:lang w:eastAsia="zh-CN"/>
        </w:rPr>
        <w:t>研学</w:t>
      </w:r>
      <w:r>
        <w:rPr>
          <w:rFonts w:hint="eastAsia" w:ascii="宋体" w:hAnsi="宋体" w:eastAsia="宋体" w:cs="宋体"/>
          <w:szCs w:val="21"/>
        </w:rPr>
        <w:t>是孩子们</w:t>
      </w:r>
      <w:r>
        <w:rPr>
          <w:rFonts w:hint="eastAsia" w:ascii="宋体" w:hAnsi="宋体" w:eastAsia="宋体" w:cs="宋体"/>
          <w:szCs w:val="21"/>
          <w:lang w:val="en-US" w:eastAsia="zh-CN"/>
        </w:rPr>
        <w:t>第一次经历</w:t>
      </w:r>
      <w:r>
        <w:rPr>
          <w:rFonts w:hint="eastAsia" w:ascii="宋体" w:hAnsi="宋体" w:eastAsia="宋体" w:cs="宋体"/>
          <w:szCs w:val="21"/>
        </w:rPr>
        <w:t>的一项实践活动，</w:t>
      </w:r>
      <w:r>
        <w:rPr>
          <w:rFonts w:hint="eastAsia" w:ascii="宋体" w:hAnsi="宋体" w:eastAsia="宋体" w:cs="宋体"/>
          <w:szCs w:val="21"/>
          <w:lang w:val="en-US" w:eastAsia="zh-CN"/>
        </w:rPr>
        <w:t>本次研学目的地是图书馆，孩子们会在图书馆内按计划寻找图书、阅读图书、借书等，这将成为孩子们难忘的经历。除此之外，</w:t>
      </w:r>
      <w:r>
        <w:rPr>
          <w:rFonts w:hint="eastAsia" w:ascii="宋体" w:hAnsi="宋体" w:eastAsia="宋体" w:cs="宋体"/>
          <w:szCs w:val="21"/>
        </w:rPr>
        <w:t>一路上的花草树木、漂亮的建筑、来往的行人、车辆等等都可以成为孩子绘画的素材。本次活动主要是引导幼儿</w:t>
      </w:r>
      <w:r>
        <w:rPr>
          <w:rFonts w:hint="eastAsia" w:ascii="宋体" w:hAnsi="宋体" w:eastAsia="宋体" w:cs="宋体"/>
          <w:szCs w:val="21"/>
          <w:lang w:val="en-US" w:eastAsia="zh-CN"/>
        </w:rPr>
        <w:t>回忆图书馆内的摆设成列</w:t>
      </w:r>
      <w:r>
        <w:rPr>
          <w:rFonts w:hint="eastAsia" w:ascii="宋体" w:hAnsi="宋体" w:eastAsia="宋体" w:cs="宋体"/>
          <w:szCs w:val="21"/>
        </w:rPr>
        <w:t>，让幼儿学会画出</w:t>
      </w:r>
      <w:r>
        <w:rPr>
          <w:rFonts w:hint="eastAsia" w:ascii="宋体" w:hAnsi="宋体" w:eastAsia="宋体" w:cs="宋体"/>
          <w:szCs w:val="21"/>
          <w:lang w:val="en-US" w:eastAsia="zh-CN"/>
        </w:rPr>
        <w:t>图书馆特色并合理构图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黄梓宸、魏锦宸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小朋友能初步学会合理布置画面，根据想象回忆画出图书馆的特点或借阅图书的场景；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徐诺、吴文欣、刘锦宥、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小朋友在人物绘画中线条的运用还过于简单，可以多尝试多一些线条，将人物画完整会更好哦。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9" name="图片 9" descr="IMG_5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0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8" name="图片 8" descr="IMG_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0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7" name="图片 7" descr="IMG_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0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6" name="图片 6" descr="IMG_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0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5" name="图片 5" descr="IMG_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0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4" name="图片 4" descr="IMG_5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0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3" name="图片 3" descr="IMG_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0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" name="图片 2" descr="IMG_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0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27" name="图片 2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0" name="图片 10" descr="IMG_5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0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IMG_5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0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我喜欢玩挪车游戏。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今天我拼搭了一个滑滑梯。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IMG_5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0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IMG_5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0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让我来数一数图形有几个吧。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土豆发芽了，快来喝水吧。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IMG_5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0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IMG_5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0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今天的垃圾站很大哦。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加入白醋、小苏打材料，气球就能自己吹起来啦！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7" name="图片 1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今天我们在前操场进行混班活动，有的小朋友尝试了呼啦圈游戏，有的尝试了走高跷，有的小朋友进行了竹梯活动，还有的小朋友进行了皮球抛接球活动，很是丰富。在老师的提醒下，孩子们能够及时补充水分。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50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50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50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0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IMG_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50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0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午餐情况</w:t>
      </w:r>
      <w:r>
        <w:rPr>
          <w:rFonts w:hint="eastAsia" w:ascii="宋体" w:hAnsi="宋体" w:eastAsia="宋体" w:cs="宋体"/>
          <w:lang w:val="en-US" w:eastAsia="zh-CN"/>
        </w:rPr>
        <w:t>：中午吃的是玉米饭、黄瓜炒腐竹、糖醋排骨、鲜蔬汤。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也有7个小朋友吃饭速度有点慢哦，还要再加快一些速度，其中光盘的有周艺天、阴少帅、徐佳伊、徐诺、郑书韵、张奕涵、黄梓宸、李璟睿、章昕媛、王秋瑶、杨易、冯欣、谌睿小朋友光盘了，值得表扬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1.请关注幼儿的指甲长短，并及时修剪哦。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2.请关注群里亲子游信息，将报名信息告知班级老师。</w:t>
      </w:r>
      <w:bookmarkStart w:id="0" w:name="_GoBack"/>
      <w:bookmarkEnd w:id="0"/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ksImhkaWQiOiIyMjE4OGM2MzU2OWExZWNlM2UzNzQzMTZhOGY4MjVhZiIsInVzZXJDb3VudCI6MX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0B464C1"/>
    <w:rsid w:val="12F313E5"/>
    <w:rsid w:val="12F47048"/>
    <w:rsid w:val="150E065C"/>
    <w:rsid w:val="159F60BD"/>
    <w:rsid w:val="1CD53A47"/>
    <w:rsid w:val="1EF52E11"/>
    <w:rsid w:val="1FF74BAE"/>
    <w:rsid w:val="219F33A5"/>
    <w:rsid w:val="21D40771"/>
    <w:rsid w:val="225801AB"/>
    <w:rsid w:val="231E2FCC"/>
    <w:rsid w:val="23F173A3"/>
    <w:rsid w:val="27CC1ABA"/>
    <w:rsid w:val="27FA4F9E"/>
    <w:rsid w:val="29F142D5"/>
    <w:rsid w:val="2B971617"/>
    <w:rsid w:val="2C144DE1"/>
    <w:rsid w:val="2D7476A8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3F7B26F9"/>
    <w:rsid w:val="3FD33FA4"/>
    <w:rsid w:val="41393EEC"/>
    <w:rsid w:val="413C520B"/>
    <w:rsid w:val="476C3779"/>
    <w:rsid w:val="48185562"/>
    <w:rsid w:val="49D94EBB"/>
    <w:rsid w:val="4B596F2D"/>
    <w:rsid w:val="4D8207D1"/>
    <w:rsid w:val="4F153E7A"/>
    <w:rsid w:val="50286749"/>
    <w:rsid w:val="50546520"/>
    <w:rsid w:val="53A96AB8"/>
    <w:rsid w:val="55674105"/>
    <w:rsid w:val="563232AC"/>
    <w:rsid w:val="569F0F04"/>
    <w:rsid w:val="596C342F"/>
    <w:rsid w:val="5A2F2BFF"/>
    <w:rsid w:val="5BF83597"/>
    <w:rsid w:val="5E83629B"/>
    <w:rsid w:val="5F357C4E"/>
    <w:rsid w:val="5FC008BD"/>
    <w:rsid w:val="604D2EC1"/>
    <w:rsid w:val="635A1B96"/>
    <w:rsid w:val="6573077D"/>
    <w:rsid w:val="674548F2"/>
    <w:rsid w:val="67B77727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663</Words>
  <Characters>674</Characters>
  <Lines>1</Lines>
  <Paragraphs>1</Paragraphs>
  <TotalTime>17</TotalTime>
  <ScaleCrop>false</ScaleCrop>
  <LinksUpToDate>false</LinksUpToDate>
  <CharactersWithSpaces>678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Moent</cp:lastModifiedBy>
  <cp:lastPrinted>2024-04-07T12:11:00Z</cp:lastPrinted>
  <dcterms:modified xsi:type="dcterms:W3CDTF">2024-04-11T08:03:25Z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1005E0C025E846E4808AD35980AA9B3D_13</vt:lpwstr>
  </property>
</Properties>
</file>