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bookmarkStart w:id="0" w:name="_GoBack"/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多样饼干、腰果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排骨焖饭、双笋炖鹅汤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：青团、奶酪帮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水果：圣女果、橙子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4.3/IMG_3586.JPGIMG_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4.3/IMG_3586.JPGIMG_3586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4.3/IMG_3588(1).JPGIMG_35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4.3/IMG_3588(1).JPGIMG_3588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4.3/IMG_3585(1).JPGIMG_3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4.3/IMG_3585(1).JPGIMG_3585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40005</wp:posOffset>
            </wp:positionV>
            <wp:extent cx="1775460" cy="1332230"/>
            <wp:effectExtent l="0" t="0" r="7620" b="8890"/>
            <wp:wrapNone/>
            <wp:docPr id="19" name="图片 19" descr="C:/Users/lulu/OneDrive/桌面/4.3/IMG_3589(2).JPGIMG_358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4.3/IMG_3589(2).JPGIMG_3589(2)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4.3/IMG_3592(2).JPGIMG_359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4.3/IMG_3592(2).JPGIMG_3592(2)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4.3/IMG_3591(2).JPGIMG_359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4.3/IMG_3591(2).JPGIMG_3591(2)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数学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蝴蝶找花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color w:val="0D0D0D"/>
          <w:sz w:val="21"/>
          <w:szCs w:val="21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这是一节物与物的匹配活动。通过创设蝴蝶找花的情境引导幼儿先手口一致地点数数量为1-5的花，然后根据花的数量与相同数量的蝴蝶进行匹配。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color w:val="0D0D0D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之前的活动中，我班幼儿已进行过多次点数练习，也进行过物物匹配和物点匹配，为此，本次活动难度不是很大。我班大部分幼儿能手口一致地点数5以内的数量，并能根据实物的数量匹配对应数量的点卡。但是在匹配的过程中，还是有部分幼儿不能正确点数实物数量，存在漏数或不能说出总数的现象，导致匹配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24765</wp:posOffset>
            </wp:positionV>
            <wp:extent cx="1775460" cy="1332230"/>
            <wp:effectExtent l="0" t="0" r="7620" b="8890"/>
            <wp:wrapNone/>
            <wp:docPr id="10" name="图片 10" descr="C:/Users/lulu/OneDrive/桌面/4.3/IMG_3563(2).JPGIMG_3563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4.3/IMG_3563(2).JPGIMG_3563(2)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40005</wp:posOffset>
            </wp:positionV>
            <wp:extent cx="1775460" cy="1332230"/>
            <wp:effectExtent l="0" t="0" r="7620" b="8890"/>
            <wp:wrapNone/>
            <wp:docPr id="11" name="图片 11" descr="C:/Users/lulu/OneDrive/桌面/4.3/IMG_3565(2).JPGIMG_3565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4.3/IMG_3565(2).JPGIMG_3565(2)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12" name="图片 12" descr="C:/Users/lulu/OneDrive/桌面/4.3/IMG_3568(1).JPGIMG_35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3/IMG_3568(1).JPGIMG_3568(1)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今天天气非常好，我们来到了孩子们最喜欢的户外区域“滑滑梯”玩耍，孩子们你追我赶，有的孩子你追我赶，有的飞快上到滑梯上然后开心的滑下来，还有的在滑梯下面玩买冰淇淋的游戏！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213360</wp:posOffset>
            </wp:positionV>
            <wp:extent cx="2218690" cy="1665605"/>
            <wp:effectExtent l="0" t="0" r="6350" b="10795"/>
            <wp:wrapNone/>
            <wp:docPr id="3" name="图片 3" descr="C:/Users/lulu/OneDrive/桌面/4.3/IMG_3571(1).JPGIMG_3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3/IMG_3571(1).JPGIMG_3571(1)"/>
                    <pic:cNvPicPr>
                      <a:picLocks noChangeAspect="1"/>
                    </pic:cNvPicPr>
                  </pic:nvPicPr>
                  <pic:blipFill>
                    <a:blip r:embed="rId18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22860</wp:posOffset>
            </wp:positionV>
            <wp:extent cx="2174240" cy="1631315"/>
            <wp:effectExtent l="0" t="0" r="5080" b="14605"/>
            <wp:wrapNone/>
            <wp:docPr id="1" name="图片 1" descr="C:/Users/lulu/OneDrive/桌面/4.3/IMG_3570(2).JPGIMG_357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3/IMG_3570(2).JPGIMG_3570(2)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6" name="图片 6" descr="C:/Users/lulu/OneDrive/桌面/4.3/IMG_3575(1).JPGIMG_35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3/IMG_3575(1).JPGIMG_3575(1)"/>
                    <pic:cNvPicPr>
                      <a:picLocks noChangeAspect="1"/>
                    </pic:cNvPicPr>
                  </pic:nvPicPr>
                  <pic:blipFill>
                    <a:blip r:embed="rId2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-112395</wp:posOffset>
            </wp:positionV>
            <wp:extent cx="2174240" cy="1631315"/>
            <wp:effectExtent l="0" t="0" r="5080" b="14605"/>
            <wp:wrapNone/>
            <wp:docPr id="5" name="图片 5" descr="C:/Users/lulu/OneDrive/桌面/4.3/IMG_3572.JPGIMG_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3/IMG_3572.JPGIMG_3572"/>
                    <pic:cNvPicPr>
                      <a:picLocks noChangeAspect="1"/>
                    </pic:cNvPicPr>
                  </pic:nvPicPr>
                  <pic:blipFill>
                    <a:blip r:embed="rId2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76835</wp:posOffset>
            </wp:positionV>
            <wp:extent cx="2174240" cy="1631315"/>
            <wp:effectExtent l="0" t="0" r="5080" b="14605"/>
            <wp:wrapNone/>
            <wp:docPr id="9" name="图片 9" descr="C:/Users/lulu/OneDrive/桌面/4.3/IMG_3580(1).JPGIMG_35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3/IMG_3580(1).JPGIMG_3580(1)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61595</wp:posOffset>
            </wp:positionV>
            <wp:extent cx="2174240" cy="1631315"/>
            <wp:effectExtent l="0" t="0" r="5080" b="14605"/>
            <wp:wrapNone/>
            <wp:docPr id="7" name="图片 7" descr="C:/Users/lulu/OneDrive/桌面/4.3/IMG_3582(2).JPGIMG_358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3/IMG_3582(2).JPGIMG_3582(2)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6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53340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3/IMG_3554.JPGIMG_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3/IMG_3554.JPGIMG_35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1440180</wp:posOffset>
                  </wp:positionV>
                  <wp:extent cx="1943735" cy="1457325"/>
                  <wp:effectExtent l="0" t="0" r="6985" b="5715"/>
                  <wp:wrapNone/>
                  <wp:docPr id="31" name="图片 31" descr="C:/Users/lulu/OneDrive/桌面/4.3/IMG_3557(1).JPGIMG_35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ulu/OneDrive/桌面/4.3/IMG_3557(1).JPGIMG_3557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9" name="图片 6" descr="C:/Users/lulu/OneDrive/桌面/4.3/IMG_3555(1).JPGIMG_35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3/IMG_3555(1).JPGIMG_355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4.3/IMG_3559(2).JPGIMG_355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4.3/IMG_3559(2).JPGIMG_3559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4.3/IMG_3556(1).JPGIMG_35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3/IMG_3556(1).JPGIMG_355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4.3/IMG_3558(2).JPGIMG_355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4.3/IMG_3558(2).JPGIMG_3558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 1.今天周五不开展延时班活动，请大家及时通知接孩子的家长3:30左右在门口接孩子。</w:t>
            </w:r>
            <w:r>
              <w:rPr>
                <w:rFonts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M5LCJoZGlkIjoiN2YzNjBkOTgyNWQ1YTMxYzM3MzMwNWFiODNmOWIzYWMiLCJ1c2VyQ291bnQiOjI1M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AF5DA9"/>
    <w:rsid w:val="04493279"/>
    <w:rsid w:val="0495421E"/>
    <w:rsid w:val="05422CE8"/>
    <w:rsid w:val="0562798B"/>
    <w:rsid w:val="05CA13F7"/>
    <w:rsid w:val="064F2C3F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052866"/>
    <w:rsid w:val="0F190578"/>
    <w:rsid w:val="10177F5F"/>
    <w:rsid w:val="106D0AC7"/>
    <w:rsid w:val="10806817"/>
    <w:rsid w:val="10B30067"/>
    <w:rsid w:val="112540E8"/>
    <w:rsid w:val="11906D4D"/>
    <w:rsid w:val="11D020FF"/>
    <w:rsid w:val="11F76665"/>
    <w:rsid w:val="11FD9232"/>
    <w:rsid w:val="12687563"/>
    <w:rsid w:val="12837EF9"/>
    <w:rsid w:val="12E21C96"/>
    <w:rsid w:val="13470326"/>
    <w:rsid w:val="137666A2"/>
    <w:rsid w:val="13EE7251"/>
    <w:rsid w:val="142B4CEC"/>
    <w:rsid w:val="143A3E26"/>
    <w:rsid w:val="147C72F5"/>
    <w:rsid w:val="14942891"/>
    <w:rsid w:val="14A423A8"/>
    <w:rsid w:val="14A66B34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9AF5A91"/>
    <w:rsid w:val="1A28475F"/>
    <w:rsid w:val="1AE8027C"/>
    <w:rsid w:val="1B144870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37F64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9643FE"/>
    <w:rsid w:val="56BF6C25"/>
    <w:rsid w:val="57191A00"/>
    <w:rsid w:val="57234DD3"/>
    <w:rsid w:val="57577905"/>
    <w:rsid w:val="57BA4839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30212E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B12572"/>
    <w:rsid w:val="7AC122C6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2024-04-07T23:51:37Z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