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3175" b="0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2024.4.10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三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晴</w:t>
      </w:r>
    </w:p>
    <w:p>
      <w:pPr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美丽的春天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</w:rPr>
        <w:t>出勤：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今天没有小朋友请假。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半日活动：图书馆研学</w:t>
      </w:r>
    </w:p>
    <w:p>
      <w:pPr>
        <w:ind w:firstLine="422" w:firstLineChars="200"/>
        <w:rPr>
          <w:rFonts w:hint="default" w:eastAsia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1.迈着轻快的步伐，我们开始了毅行活动。全程孩子们都能够在老师的提醒下跟好队伍，不怕苦不怕累，真是太棒啦。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3" name="图片 13" descr="IMG_4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493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1" name="图片 1" descr="IMG_4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493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2" w:firstLineChars="200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2.我们终于到达了目的地，大家有秩序的拿取我们的牛奶和小蛋糕，在准备好的野餐垫上进行休整。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381250" cy="1339850"/>
            <wp:effectExtent l="0" t="0" r="6350" b="6350"/>
            <wp:docPr id="19" name="图片 19" descr="IMG_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497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379980" cy="1343025"/>
            <wp:effectExtent l="0" t="0" r="7620" b="3175"/>
            <wp:docPr id="18" name="图片 18" descr="IMG_4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497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7998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2" w:firstLineChars="20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3.进入图书馆了，进门看到了一面刻纸的作品，很是震撼呢；在图书馆内部我们见到了借书的机器，整整齐齐的图书摆放在面前，吸引着孩子们的目光。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29" name="图片 29" descr="IMG_4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495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361565" cy="1332230"/>
            <wp:effectExtent l="0" t="0" r="635" b="1270"/>
            <wp:docPr id="30" name="图片 30" descr="IMG_4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495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2" w:firstLineChars="200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4.我们还一起去看了春天绘画展，哥哥姐姐们绘画的作品都很漂亮，琳琅满目的。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1" name="图片 31" descr="IMG_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496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20" name="图片 20" descr="IMG_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496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5.最后我们还在图书馆门口合影了，真是一段难忘的记忆。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2" name="图片 32" descr="IMG_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50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8890" b="635"/>
            <wp:wrapNone/>
            <wp:docPr id="27" name="图片 27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三、区域游戏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1" name="图片 21" descr="IMG_4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49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2" name="图片 22" descr="IMG_4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9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这是我们动员的休息站哦。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磁力片拼一拼也会变成小车。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4" name="图片 24" descr="IMG_4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498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5" name="图片 25" descr="IMG_4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498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小人叠叠高，需要保持平衡哦。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看一下图示，想一想我们可以拼搭什么呢？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6" name="图片 26" descr="IMG_4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49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8" name="图片 28" descr="IMG_4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499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我们一起来统计一下形状棋吧。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迷宫挑战开始啦。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b/>
          <w:bCs/>
          <w:lang w:val="en-US"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17" name="图片 17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</w:t>
      </w:r>
      <w:r>
        <w:rPr>
          <w:rFonts w:hint="eastAsia" w:ascii="宋体" w:hAnsi="宋体" w:cs="宋体"/>
          <w:b/>
          <w:bCs/>
          <w:color w:val="000000"/>
          <w:szCs w:val="21"/>
          <w:lang w:val="en-US" w:eastAsia="zh-CN"/>
        </w:rPr>
        <w:t>生活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</w:t>
      </w:r>
      <w:r>
        <w:rPr>
          <w:rFonts w:hint="eastAsia"/>
          <w:lang w:val="en-US" w:eastAsia="zh-CN"/>
        </w:rPr>
        <w:t>：中午吃的是意大利面。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今天大部分小朋友都能够在散步之前吃完饭菜，有进步哦，继续保持。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1.请关注幼儿的指甲长短，并及时修剪哦。</w:t>
      </w:r>
      <w:bookmarkStart w:id="0" w:name="_GoBack"/>
      <w:bookmarkEnd w:id="0"/>
    </w:p>
    <w:p>
      <w:pPr>
        <w:ind w:firstLine="420" w:firstLineChars="200"/>
        <w:jc w:val="both"/>
        <w:rPr>
          <w:rFonts w:hint="default" w:eastAsiaTheme="minor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zgsImhkaWQiOiJmZTY1OWIyN2VlNTNjYTgxNmUxNzY3MGQwZTYyMTJmMCIsInVzZXJDb3VudCI6NX0="/>
    <w:docVar w:name="KSO_WPS_MARK_KEY" w:val="67671ad3-ac85-425a-80b1-dd2ce21c1f5a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2A0B2B"/>
    <w:rsid w:val="01A20A1B"/>
    <w:rsid w:val="031C257A"/>
    <w:rsid w:val="03237D85"/>
    <w:rsid w:val="033504BB"/>
    <w:rsid w:val="03D06EAF"/>
    <w:rsid w:val="05325EE5"/>
    <w:rsid w:val="066C3232"/>
    <w:rsid w:val="0687738C"/>
    <w:rsid w:val="0BD62FAA"/>
    <w:rsid w:val="100D5385"/>
    <w:rsid w:val="10B464C1"/>
    <w:rsid w:val="12F313E5"/>
    <w:rsid w:val="12F47048"/>
    <w:rsid w:val="150E065C"/>
    <w:rsid w:val="159F60BD"/>
    <w:rsid w:val="1CD53A47"/>
    <w:rsid w:val="1EF52E11"/>
    <w:rsid w:val="1FF74BAE"/>
    <w:rsid w:val="219F33A5"/>
    <w:rsid w:val="21D40771"/>
    <w:rsid w:val="225801AB"/>
    <w:rsid w:val="231E2FCC"/>
    <w:rsid w:val="23F173A3"/>
    <w:rsid w:val="27CC1ABA"/>
    <w:rsid w:val="27FA4F9E"/>
    <w:rsid w:val="29F142D5"/>
    <w:rsid w:val="2B971617"/>
    <w:rsid w:val="2C144DE1"/>
    <w:rsid w:val="2D7476A8"/>
    <w:rsid w:val="30424739"/>
    <w:rsid w:val="331B02FE"/>
    <w:rsid w:val="340F6717"/>
    <w:rsid w:val="34C1119D"/>
    <w:rsid w:val="36574A01"/>
    <w:rsid w:val="37C55A47"/>
    <w:rsid w:val="3838457E"/>
    <w:rsid w:val="388166D5"/>
    <w:rsid w:val="3AD17088"/>
    <w:rsid w:val="3AE2207F"/>
    <w:rsid w:val="3BF5793B"/>
    <w:rsid w:val="3CE63AA8"/>
    <w:rsid w:val="3F7B26F9"/>
    <w:rsid w:val="3FD33FA4"/>
    <w:rsid w:val="41393EEC"/>
    <w:rsid w:val="413C520B"/>
    <w:rsid w:val="476C3779"/>
    <w:rsid w:val="48185562"/>
    <w:rsid w:val="49D94EBB"/>
    <w:rsid w:val="4B596F2D"/>
    <w:rsid w:val="4D8207D1"/>
    <w:rsid w:val="4F153E7A"/>
    <w:rsid w:val="50286749"/>
    <w:rsid w:val="50546520"/>
    <w:rsid w:val="53A96AB8"/>
    <w:rsid w:val="55674105"/>
    <w:rsid w:val="563232AC"/>
    <w:rsid w:val="596C342F"/>
    <w:rsid w:val="5A2F2BFF"/>
    <w:rsid w:val="5BF83597"/>
    <w:rsid w:val="5E83629B"/>
    <w:rsid w:val="5F357C4E"/>
    <w:rsid w:val="5FC008BD"/>
    <w:rsid w:val="604D2EC1"/>
    <w:rsid w:val="635A1B96"/>
    <w:rsid w:val="6573077D"/>
    <w:rsid w:val="674548F2"/>
    <w:rsid w:val="67B77727"/>
    <w:rsid w:val="68CF2022"/>
    <w:rsid w:val="68D27805"/>
    <w:rsid w:val="6A3550F2"/>
    <w:rsid w:val="6D4B755E"/>
    <w:rsid w:val="709779A9"/>
    <w:rsid w:val="71D321FC"/>
    <w:rsid w:val="720D2A93"/>
    <w:rsid w:val="73E55492"/>
    <w:rsid w:val="74A76BEC"/>
    <w:rsid w:val="766F7295"/>
    <w:rsid w:val="78522554"/>
    <w:rsid w:val="7A52155C"/>
    <w:rsid w:val="7E041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663</Words>
  <Characters>674</Characters>
  <Lines>1</Lines>
  <Paragraphs>1</Paragraphs>
  <TotalTime>5</TotalTime>
  <ScaleCrop>false</ScaleCrop>
  <LinksUpToDate>false</LinksUpToDate>
  <CharactersWithSpaces>678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2021-09-14T23:58:00Z</dcterms:created>
  <dc:creator>Moent</dc:creator>
  <cp:lastModifiedBy>☀️.moent.☀️</cp:lastModifiedBy>
  <cp:lastPrinted>2024-04-07T12:11:00Z</cp:lastPrinted>
  <dcterms:modified xsi:type="dcterms:W3CDTF">2024-04-10T11:33:36Z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1D278927C4F94A5F876AFC52D87669BE_13</vt:lpwstr>
  </property>
</Properties>
</file>