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2024.4.9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美丽的春天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今天1位小朋友请假。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集体活动《谈话：研学前的准备》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研学前的准备旨在引导幼儿做事要有计划，能记录毅性前的准备，同时按计划有目的地准备物品，并在研学活动结束之后能根据记录纸反思，同时还需要做一下安全准备。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丁曼婷、张奕涵、王若鑫、王秋瑶、徐筱晞、李慕妍、杨易、李璟睿、王知霖、谌睿、周艺天、张悦威、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小朋友能愿意用较连贯的语言大胆交流自己的记录。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申晓文、冯欣、谭沁、宗韫玉、许诺言、刘锦宥、吴文欣、魏锦宸徐梓赫、王诺婉、徐佳伊、章昕媛、郑书韵、胡奕可、蒋翊晗、阴少帅、王楷博、徐诺、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根据自己的生活经验，有目的地计划研学中需要准备的物品和研学所需要做的事情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IMG_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49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IMG_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49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IMG_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49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2" name="图片 22" descr="IMG_4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49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1" name="图片 21" descr="IMG_4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49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0" name="图片 20" descr="IMG_4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9" name="图片 19" descr="IMG_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9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8" name="图片 18" descr="IMG_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9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IMG_4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49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IMG_4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492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我们一起来创造一个大客厅吧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这土豆有点干，来交交水吧。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IMG_4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9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IMG_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9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迷宫大挑战一起来试一试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再来玩一玩挪车大挑战吧。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6" name="图片 6" descr="IMG_4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9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IMG_4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9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今天的机器装置有点长</w:t>
            </w:r>
          </w:p>
        </w:tc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来看看哪个重哪个轻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今天上午进行了滑梯攀爬网游戏，孩子们遵守游戏规则，有秩序的进行游戏，真是太棒了。还有的小朋友能围在一起进行大泡泡小泡泡游戏，别提多开心了</w:t>
      </w:r>
      <w:r>
        <w:rPr>
          <w:rFonts w:hint="eastAsi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default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16" name="图片 16" descr="IMG_4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8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2" name="图片 12" descr="IMG_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8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1" name="图片 11" descr="IMG_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48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10" name="图片 10" descr="IMG_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9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9" name="图片 9" descr="IMG_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9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8" name="图片 8" descr="IMG_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49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：中午吃的是荞麦饭、清蒸鸦片鱼、干锅包菜。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今天大部分小朋友都能够在散步之前吃完饭菜，有进步哦，其中蒋翊晗、许诺言、李慕妍、张悦威等小朋友没有吃蔬菜哦，希望你们都能够尝试一下，慢慢的去接受蔬菜会更好哦。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1.天气变化无常，请及时关注幼儿身体情况并告知班级老师！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2.快乐家园还没有带来的小朋友请及时带来哦。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3.请小朋友在家也要练习我们的毅行口号哦。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4.明天我们进行毅行活动，请小朋友们明早准时来园哦。</w:t>
      </w:r>
      <w:bookmarkStart w:id="0" w:name="_GoBack"/>
      <w:bookmarkEnd w:id="0"/>
    </w:p>
    <w:p>
      <w:pPr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csImhkaWQiOiJmZTY1OWIyN2VlNTNjYTgxNmUxNzY3MGQwZTYyMTJmMCIsInVzZXJDb3VudCI6NH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BD62FAA"/>
    <w:rsid w:val="100D5385"/>
    <w:rsid w:val="10B464C1"/>
    <w:rsid w:val="12F313E5"/>
    <w:rsid w:val="12F47048"/>
    <w:rsid w:val="150E065C"/>
    <w:rsid w:val="159F60BD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610</Words>
  <Characters>620</Characters>
  <Lines>1</Lines>
  <Paragraphs>1</Paragraphs>
  <TotalTime>15</TotalTime>
  <ScaleCrop>false</ScaleCrop>
  <LinksUpToDate>false</LinksUpToDate>
  <CharactersWithSpaces>625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2024-04-07T12:11:00Z</cp:lastPrinted>
  <dcterms:modified xsi:type="dcterms:W3CDTF">2024-04-09T11:17:44Z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EA38FAF69B864228A656FC12B0B49F59_13</vt:lpwstr>
  </property>
</Properties>
</file>