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2024.4.8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美丽的春天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今天2位小朋友请假。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集体活动《综合：我的研学计划》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研学活动是一种综合实践的活动课程，是一种研究性体验性学习，更是以学习共同体的方式开展的集体性学习活动，是幼儿走向社会、走向自然，在社会和大自然等课堂里面学习，在行动中探索，在实践中得真知的教育形式。本次活动是在毅行活动——让孩子走到新北图书馆，了解图书馆的相关知识，如馆内典型的阅读区域（少儿阅读区、梯田式阅读区、成人阅读区、自习区等），为实地参观研学做准备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丁曼婷、张奕涵、王诺婉、徐佳伊、章昕媛、王若鑫、王秋瑶、徐筱晞、李慕妍、郑书韵、胡奕可、蒋翊晗、杨易、李璟睿、王知霖、徐梓赫、谌睿、周艺天、张悦威、阴少帅、王楷博、徐诺、刘锦宥、吴文欣、魏锦宸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小朋友能大胆讨论交流，尝试制定自己的研学计划。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申晓文、冯欣、谭沁、宗韫玉、许诺言、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根据自己的已有经验交流新北图书馆的事情，对活动充满期待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4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8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8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4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8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8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" name="图片 1" descr="IMG_4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8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4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8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一起来观察一下火山是怎么爆发的。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来统计一下形状有多少个吧。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4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8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4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8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来找一找春天的路线吧。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我们来玩乌龟赛跑吧。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：中午吃的是燕麦饭、红烧肉炖素鸡、山药木耳炒莴苣、青菜豆腐汤。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lang w:val="en-US" w:eastAsia="zh-CN"/>
        </w:rPr>
        <w:t>今天蒋翊晗、王楷博、李慕妍、谭沁、刘锦宥、宗韫玉、王诺碗等小朋友吃饭速度要加快哦。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1.天气变化无常，请及时关注幼儿身体情况并告知班级老师！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2.快乐家园还没有带来的小朋友请及时带来哦。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3.请小朋友在家也要练习我们的毅行口号哦。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YsImhkaWQiOiJmZTY1OWIyN2VlNTNjYTgxNmUxNzY3MGQwZTYyMTJmMCIsInVzZXJDb3VudCI6M3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313E5"/>
    <w:rsid w:val="12F47048"/>
    <w:rsid w:val="159F60BD"/>
    <w:rsid w:val="1CD53A47"/>
    <w:rsid w:val="1EF52E11"/>
    <w:rsid w:val="1FF74BAE"/>
    <w:rsid w:val="219F33A5"/>
    <w:rsid w:val="21D40771"/>
    <w:rsid w:val="225801AB"/>
    <w:rsid w:val="231E2FCC"/>
    <w:rsid w:val="23F173A3"/>
    <w:rsid w:val="27CC1ABA"/>
    <w:rsid w:val="27FA4F9E"/>
    <w:rsid w:val="29F142D5"/>
    <w:rsid w:val="2B971617"/>
    <w:rsid w:val="2C144DE1"/>
    <w:rsid w:val="2D7476A8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3F7B26F9"/>
    <w:rsid w:val="3FD33FA4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357C4E"/>
    <w:rsid w:val="5FC008BD"/>
    <w:rsid w:val="604D2EC1"/>
    <w:rsid w:val="635A1B96"/>
    <w:rsid w:val="6573077D"/>
    <w:rsid w:val="674548F2"/>
    <w:rsid w:val="67B77727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697</Words>
  <Characters>706</Characters>
  <Lines>1</Lines>
  <Paragraphs>1</Paragraphs>
  <TotalTime>3</TotalTime>
  <ScaleCrop>false</ScaleCrop>
  <LinksUpToDate>false</LinksUpToDate>
  <CharactersWithSpaces>711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2024-04-07T12:11:00Z</cp:lastPrinted>
  <dcterms:modified xsi:type="dcterms:W3CDTF">2024-04-08T13:41:30Z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EAB97F4A89F04552829CDB1490709055_13</vt:lpwstr>
  </property>
</Properties>
</file>