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牛奶、松香橙蛋糕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燕麦饭、素鸡红烧肉、山药木耳炒莴笋、豌豆苗豆腐汤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：小米南瓜粥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水果：西梅、羊角蜜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4.8/IMG_3759.JPGIMG_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8/IMG_3759.JPGIMG_3759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8/IMG_3760.JPGIMG_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8/IMG_3760.JPGIMG_3760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8/IMG_3758.JPGIMG_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8/IMG_3758.JPGIMG_3758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40005</wp:posOffset>
            </wp:positionV>
            <wp:extent cx="1775460" cy="1332230"/>
            <wp:effectExtent l="0" t="0" r="7620" b="8890"/>
            <wp:wrapNone/>
            <wp:docPr id="19" name="图片 19" descr="C:/Users/lulu/OneDrive/桌面/4.8/IMG_3761.JPGIMG_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4.8/IMG_3761.JPGIMG_3761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4.8/IMG_3764.JPGIMG_3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4.8/IMG_3764.JPGIMG_3764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4.8/IMG_3763.JPGIMG_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4.8/IMG_3763.JPGIMG_3763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科学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乌龟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Cs w:val="21"/>
        </w:rPr>
        <w:t>这是一节观察类的知识性科学活动，乌龟的外形明显地分为头、颈、躯干、尾和四肢五部分，其躯干包裹在甲壳中，轻轻一碰，头尾、四肢都会缩入甲壳中。本节活动是帮助幼儿仔细地有序观察乌龟的外形。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对于乌龟，孩子们很是喜欢。闲来无事在家的时候，他们也喜欢去看一看乌龟，敲一敲它那厚重的外壳。但是幼儿观察乌龟时还不够细致，观察缺乏目的性。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128905</wp:posOffset>
            </wp:positionV>
            <wp:extent cx="1929765" cy="1447165"/>
            <wp:effectExtent l="0" t="0" r="5715" b="635"/>
            <wp:wrapNone/>
            <wp:docPr id="12" name="图片 12" descr="C:/Users/lulu/OneDrive/桌面/4.8/IMG_3734.JPGIMG_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4.8/IMG_3734.JPGIMG_3734"/>
                    <pic:cNvPicPr>
                      <a:picLocks noChangeAspect="1"/>
                    </pic:cNvPicPr>
                  </pic:nvPicPr>
                  <pic:blipFill>
                    <a:blip r:embed="rId1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128905</wp:posOffset>
            </wp:positionV>
            <wp:extent cx="1929765" cy="1447165"/>
            <wp:effectExtent l="0" t="0" r="5715" b="635"/>
            <wp:wrapNone/>
            <wp:docPr id="11" name="图片 11" descr="C:/Users/lulu/OneDrive/桌面/4.8/IMG_3728.JPGIMG_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4.8/IMG_3728.JPGIMG_3728"/>
                    <pic:cNvPicPr>
                      <a:picLocks noChangeAspect="1"/>
                    </pic:cNvPicPr>
                  </pic:nvPicPr>
                  <pic:blipFill>
                    <a:blip r:embed="rId1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136525</wp:posOffset>
            </wp:positionV>
            <wp:extent cx="1929765" cy="1447165"/>
            <wp:effectExtent l="0" t="0" r="5715" b="635"/>
            <wp:wrapNone/>
            <wp:docPr id="10" name="图片 10" descr="IMG_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7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是雨天，所以我们在班级门口的万能工匠区域活动，有的小朋友爬坐在上面，有的小朋友在垫子上你爬我赶，还有的小朋友蹲在下面行走，不一会儿就热的满头大汗，我们回到教室赶紧提醒他们擦汗、喝水和休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60960</wp:posOffset>
            </wp:positionV>
            <wp:extent cx="2097405" cy="1574800"/>
            <wp:effectExtent l="0" t="0" r="5715" b="10160"/>
            <wp:wrapNone/>
            <wp:docPr id="3" name="图片 3" descr="C:/Users/lulu/OneDrive/桌面/4.8/IMG_3747.JPGIMG_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8/IMG_3747.JPGIMG_3747"/>
                    <pic:cNvPicPr>
                      <a:picLocks noChangeAspect="1"/>
                    </pic:cNvPicPr>
                  </pic:nvPicPr>
                  <pic:blipFill>
                    <a:blip r:embed="rId18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30480</wp:posOffset>
            </wp:positionV>
            <wp:extent cx="2174240" cy="1631315"/>
            <wp:effectExtent l="0" t="0" r="5080" b="14605"/>
            <wp:wrapNone/>
            <wp:docPr id="1" name="图片 1" descr="C:/Users/lulu/OneDrive/桌面/4.8/IMG_3743.JPGIMG_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8/IMG_3743.JPGIMG_3743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6" name="图片 6" descr="C:/Users/lulu/OneDrive/桌面/4.8/IMG_3753.JPGIMG_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8/IMG_3753.JPGIMG_3753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146685</wp:posOffset>
            </wp:positionV>
            <wp:extent cx="2174240" cy="1631315"/>
            <wp:effectExtent l="0" t="0" r="5080" b="14605"/>
            <wp:wrapNone/>
            <wp:docPr id="5" name="图片 5" descr="C:/Users/lulu/OneDrive/桌面/4.8/IMG_3757.JPGIMG_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8/IMG_3757.JPGIMG_3757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174240" cy="1631315"/>
            <wp:effectExtent l="0" t="0" r="5080" b="14605"/>
            <wp:wrapNone/>
            <wp:docPr id="9" name="图片 9" descr="C:/Users/lulu/OneDrive/桌面/4.8/IMG_3757.JPGIMG_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8/IMG_3757.JPGIMG_3757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4.8/IMG_3756.JPGIMG_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8/IMG_3756.JPGIMG_3756"/>
                    <pic:cNvPicPr>
                      <a:picLocks noChangeAspect="1"/>
                    </pic:cNvPicPr>
                  </pic:nvPicPr>
                  <pic:blipFill>
                    <a:blip r:embed="rId2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465455</wp:posOffset>
            </wp:positionV>
            <wp:extent cx="1758950" cy="1320165"/>
            <wp:effectExtent l="0" t="0" r="8890" b="5715"/>
            <wp:wrapNone/>
            <wp:docPr id="20" name="图片 20" descr="C:/Users/lulu/OneDrive/桌面/4.8/QQ图片20240409075109.jpgQQ图片2024040907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4.8/QQ图片20240409075109.jpgQQ图片20240409075109"/>
                    <pic:cNvPicPr>
                      <a:picLocks noChangeAspect="1"/>
                    </pic:cNvPicPr>
                  </pic:nvPicPr>
                  <pic:blipFill>
                    <a:blip r:embed="rId23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4.8/QQ图片20240409075054.jpgQQ图片2024040907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4.8/QQ图片20240409075054.jpgQQ图片20240409075054"/>
                    <pic:cNvPicPr>
                      <a:picLocks noChangeAspect="1"/>
                    </pic:cNvPicPr>
                  </pic:nvPicPr>
                  <pic:blipFill>
                    <a:blip r:embed="rId24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4.8/QQ图片20240409075044.jpgQQ图片2024040907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4.8/QQ图片20240409075044.jpgQQ图片20240409075044"/>
                    <pic:cNvPicPr>
                      <a:picLocks noChangeAspect="1"/>
                    </pic:cNvPicPr>
                  </pic:nvPicPr>
                  <pic:blipFill>
                    <a:blip r:embed="rId25"/>
                    <a:srcRect l="96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8/QQ图片20240409075120.jpgQQ图片2024040907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8/QQ图片20240409075120.jpgQQ图片202404090751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42" r="2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1440180</wp:posOffset>
                  </wp:positionV>
                  <wp:extent cx="1943735" cy="1457325"/>
                  <wp:effectExtent l="0" t="0" r="6985" b="5715"/>
                  <wp:wrapNone/>
                  <wp:docPr id="31" name="图片 31" descr="C:/Users/lulu/OneDrive/桌面/4.8/QQ图片20240409075140.jpgQQ图片2024040907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ulu/OneDrive/桌面/4.8/QQ图片20240409075140.jpgQQ图片2024040907514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4.8/QQ图片20240409075127.jpgQQ图片20240409075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8/QQ图片20240409075127.jpgQQ图片20240409075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4.8/QQ图片20240409075146.jpgQQ图片20240409075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4.8/QQ图片20240409075146.jpgQQ图片20240409075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4.8/QQ图片20240409075133.jpgQQ图片20240409075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8/QQ图片20240409075133.jpgQQ图片20240409075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4.8/QQ图片20240409075151.jpgQQ图片2024040907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4.8/QQ图片20240409075151.jpgQQ图片20240409075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各位家长下午好，</w:t>
            </w:r>
            <w:bookmarkStart w:id="0" w:name="_GoBack"/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t>明天我们期待已久的“毅行”活动就要开始啦！请家长们和孩子关注“毅行”活动注意事项：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明日天气良好，请为孩子穿上适量的休闲衣服和运动鞋，便于运动和行走。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我们为孩子们准备了统一的小红帽和打卡的小游戏，其他在家准备的物品中需要包含水杯、小书包、小垃圾袋、餐巾纸和野餐垫（可用报纸或其他代替），零食和水果少量即可。（带的物品务必轻便）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小朋友们请于8:15之前进入教室，在进行安全教育后，我们就要出发啦！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谢谢配合！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YwLCJoZGlkIjoiN2YzNjBkOTgyNWQ1YTMxYzM3MzMwNWFiODNmOWIzYWMiLCJ1c2VyQ291bnQiOjI3M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F052866"/>
    <w:rsid w:val="0F190578"/>
    <w:rsid w:val="0F2C6214"/>
    <w:rsid w:val="10177F5F"/>
    <w:rsid w:val="106D0AC7"/>
    <w:rsid w:val="10806817"/>
    <w:rsid w:val="10A65097"/>
    <w:rsid w:val="10B30067"/>
    <w:rsid w:val="112540E8"/>
    <w:rsid w:val="11906D4D"/>
    <w:rsid w:val="11D020FF"/>
    <w:rsid w:val="11F76665"/>
    <w:rsid w:val="11FD9232"/>
    <w:rsid w:val="12687563"/>
    <w:rsid w:val="12837EF9"/>
    <w:rsid w:val="128B3251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AC0AE1"/>
    <w:rsid w:val="55AC5ED7"/>
    <w:rsid w:val="55B61960"/>
    <w:rsid w:val="565C2507"/>
    <w:rsid w:val="569643FE"/>
    <w:rsid w:val="56BF6C25"/>
    <w:rsid w:val="57191A00"/>
    <w:rsid w:val="57234DD3"/>
    <w:rsid w:val="57577905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1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2024-04-09T09:27:15Z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