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D956D4" w14:textId="36C1208E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71519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40</w:t>
      </w:r>
      <w:r w:rsidR="00C019A7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40</w:t>
      </w:r>
      <w:r w:rsidR="00A45824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8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1CFD2056" w:rsidR="00F144BD" w:rsidRDefault="000974EE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35CE35AB" wp14:editId="4D6899F2">
            <wp:extent cx="2560177" cy="1440000"/>
            <wp:effectExtent l="0" t="0" r="0" b="0"/>
            <wp:docPr id="7536203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20385" name="图片 75362038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1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33218A6D" w14:textId="77777777" w:rsidR="00A45824" w:rsidRDefault="00A45824" w:rsidP="000974EE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今天是星期一，早晨下起了淅淅沥沥的小雨，孩子们撑着雨伞在家人们的呵护下来到了幼儿园</w:t>
      </w:r>
      <w:r w:rsidR="001F4A88">
        <w:rPr>
          <w:rFonts w:ascii="宋体" w:eastAsia="宋体" w:hAnsi="宋体" w:cs="宋体" w:hint="eastAsia"/>
          <w:sz w:val="24"/>
          <w:szCs w:val="24"/>
        </w:rPr>
        <w:t>！</w:t>
      </w:r>
    </w:p>
    <w:p w14:paraId="5BF3693A" w14:textId="5F206542" w:rsidR="001F4A88" w:rsidRDefault="00A45824" w:rsidP="000974EE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今天共来园20人，全勤！真是太棒啦！请继续保持哦！</w:t>
      </w:r>
    </w:p>
    <w:p w14:paraId="3C2C48E4" w14:textId="0B1EC6F7" w:rsidR="00A546CD" w:rsidRPr="001F4A88" w:rsidRDefault="00A546CD" w:rsidP="00A546CD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 w:rsidR="002F0F9E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183FAA3" wp14:editId="3B405331">
            <wp:extent cx="1920067" cy="1440000"/>
            <wp:effectExtent l="0" t="0" r="0" b="0"/>
            <wp:docPr id="14984954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F9E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BA72DDE" wp14:editId="34AF1188">
            <wp:extent cx="1920067" cy="1440000"/>
            <wp:effectExtent l="0" t="0" r="0" b="0"/>
            <wp:docPr id="13424513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F9E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981F8D8" wp14:editId="47B638D5">
            <wp:extent cx="1920067" cy="1440000"/>
            <wp:effectExtent l="0" t="0" r="0" b="0"/>
            <wp:docPr id="86173906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F9E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8498AC9" wp14:editId="57A3F336">
            <wp:extent cx="1920067" cy="1440000"/>
            <wp:effectExtent l="0" t="0" r="0" b="0"/>
            <wp:docPr id="21348741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F9E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2F0F9E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CE8D4D7" wp14:editId="2FAE9557">
            <wp:extent cx="1920067" cy="1440000"/>
            <wp:effectExtent l="0" t="0" r="0" b="0"/>
            <wp:docPr id="20764427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F9E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2F0F9E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5769C6F" wp14:editId="0A53108D">
            <wp:extent cx="1920067" cy="1440000"/>
            <wp:effectExtent l="0" t="0" r="0" b="0"/>
            <wp:docPr id="18683412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3BA60" w14:textId="6D33BB88" w:rsidR="003070D5" w:rsidRPr="000974EE" w:rsidRDefault="00A65F85" w:rsidP="00A65F85">
      <w:pPr>
        <w:ind w:leftChars="518" w:left="1568" w:hangingChars="200" w:hanging="480"/>
        <w:rPr>
          <w:rFonts w:ascii="宋体" w:eastAsia="宋体" w:hAnsi="宋体" w:cs="宋体"/>
          <w:noProof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t xml:space="preserve">         </w:t>
      </w:r>
    </w:p>
    <w:p w14:paraId="0BB34A52" w14:textId="22F9810C" w:rsidR="008C7DF6" w:rsidRPr="007446BC" w:rsidRDefault="00FE273A">
      <w:pPr>
        <w:jc w:val="center"/>
        <w:rPr>
          <w:rFonts w:ascii="宋体" w:eastAsia="宋体" w:hAnsi="宋体" w:cs="宋体"/>
          <w:sz w:val="24"/>
          <w:szCs w:val="24"/>
        </w:rPr>
      </w:pPr>
      <w:r w:rsidRPr="007446BC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Pr="007446BC"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570"/>
        <w:gridCol w:w="1603"/>
        <w:gridCol w:w="709"/>
        <w:gridCol w:w="929"/>
      </w:tblGrid>
      <w:tr w:rsidR="008C7DF6" w14:paraId="7497E61D" w14:textId="77777777" w:rsidTr="00FD61B5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1350E87E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2992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2F0F9E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70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603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1F4A88" w14:paraId="2C7232DB" w14:textId="77777777" w:rsidTr="002F0F9E">
        <w:tc>
          <w:tcPr>
            <w:tcW w:w="780" w:type="dxa"/>
            <w:vAlign w:val="center"/>
          </w:tcPr>
          <w:p w14:paraId="21D7ADCC" w14:textId="77777777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61C71EC9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1B506E5A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3C32D63C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03F0E375" w14:textId="1B7F0F90" w:rsidR="001F4A88" w:rsidRDefault="002F0F9E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4B52A15F" w14:textId="74629FB6" w:rsidR="001F4A88" w:rsidRDefault="002F0F9E" w:rsidP="001F4A88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C05973F" w14:textId="146B9414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46BDD90F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F4A88" w14:paraId="5B7BB5A4" w14:textId="77777777" w:rsidTr="002F0F9E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 w14:paraId="3CAD0E76" w14:textId="77FBE37C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1552FCF7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34EC1EE7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75090D83" w14:textId="474B5C48" w:rsidR="001F4A88" w:rsidRDefault="001F4A88" w:rsidP="001F4A8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77584057" w14:textId="0894F961" w:rsidR="001F4A88" w:rsidRDefault="001F4A88" w:rsidP="001F4A88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65086516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36FB37B0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F4A88" w14:paraId="163B4861" w14:textId="77777777" w:rsidTr="002F0F9E">
        <w:tc>
          <w:tcPr>
            <w:tcW w:w="780" w:type="dxa"/>
            <w:vAlign w:val="center"/>
          </w:tcPr>
          <w:p w14:paraId="33F42C78" w14:textId="77777777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44514FC3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5798AEEB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54FC5662" w:rsidR="001F4A88" w:rsidRDefault="002F0F9E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570" w:type="dxa"/>
          </w:tcPr>
          <w:p w14:paraId="25DE763D" w14:textId="4344E418" w:rsidR="001F4A88" w:rsidRDefault="002F0F9E" w:rsidP="001F4A8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626AD075" w14:textId="31121387" w:rsidR="001F4A88" w:rsidRDefault="002F0F9E" w:rsidP="001F4A8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6CC1197" w14:textId="231FBC83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29BBEB0C" w:rsidR="001F4A88" w:rsidRDefault="002F0F9E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1F4A88" w14:paraId="1201AA17" w14:textId="77777777" w:rsidTr="002F0F9E">
        <w:tc>
          <w:tcPr>
            <w:tcW w:w="780" w:type="dxa"/>
            <w:vAlign w:val="center"/>
          </w:tcPr>
          <w:p w14:paraId="7B545BDF" w14:textId="77777777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57B8D8E1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69650681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63B769BD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7EF9295A" w14:textId="189A023B" w:rsidR="001F4A88" w:rsidRDefault="001F4A88" w:rsidP="001F4A8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37B44C18" w14:textId="302BDE70" w:rsidR="001F4A88" w:rsidRDefault="002F0F9E" w:rsidP="001F4A8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AD80BDD" w14:textId="1F692E66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2125CBDC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F0F9E" w14:paraId="3E3F2C4E" w14:textId="77777777" w:rsidTr="002F0F9E">
        <w:tc>
          <w:tcPr>
            <w:tcW w:w="780" w:type="dxa"/>
            <w:vAlign w:val="center"/>
          </w:tcPr>
          <w:p w14:paraId="64E6F52B" w14:textId="77777777" w:rsidR="002F0F9E" w:rsidRDefault="002F0F9E" w:rsidP="002F0F9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2F0F9E" w:rsidRDefault="002F0F9E" w:rsidP="002F0F9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269B532D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2FD2AB8F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400C47FE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5841868B" w14:textId="55BBE6D3" w:rsidR="002F0F9E" w:rsidRDefault="002F0F9E" w:rsidP="002F0F9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64D3578A" w14:textId="5F1E6269" w:rsidR="002F0F9E" w:rsidRDefault="002F0F9E" w:rsidP="002F0F9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2BB24A36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71D5BAF4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F0F9E" w14:paraId="279E4BE8" w14:textId="77777777" w:rsidTr="002F0F9E">
        <w:tc>
          <w:tcPr>
            <w:tcW w:w="780" w:type="dxa"/>
            <w:vAlign w:val="center"/>
          </w:tcPr>
          <w:p w14:paraId="1893734C" w14:textId="77777777" w:rsidR="002F0F9E" w:rsidRDefault="002F0F9E" w:rsidP="002F0F9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2F0F9E" w:rsidRDefault="002F0F9E" w:rsidP="002F0F9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5C72A8D1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35C34513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1F3DBA01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3DADA601" w14:textId="518B7D82" w:rsidR="002F0F9E" w:rsidRDefault="002F0F9E" w:rsidP="002F0F9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49C645CF" w14:textId="37D6BD45" w:rsidR="002F0F9E" w:rsidRDefault="002F0F9E" w:rsidP="002F0F9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4427C3F4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449530D8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F0F9E" w14:paraId="7460A9E4" w14:textId="77777777" w:rsidTr="002F0F9E">
        <w:tc>
          <w:tcPr>
            <w:tcW w:w="780" w:type="dxa"/>
            <w:vAlign w:val="center"/>
          </w:tcPr>
          <w:p w14:paraId="7ED2D9D2" w14:textId="77777777" w:rsidR="002F0F9E" w:rsidRDefault="002F0F9E" w:rsidP="002F0F9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2F0F9E" w:rsidRDefault="002F0F9E" w:rsidP="002F0F9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5AD21A92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4952339F" w:rsidR="002F0F9E" w:rsidRDefault="002F0F9E" w:rsidP="002F0F9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719339C5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4E52F91E" w14:textId="381C20B2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602BC86A" w14:textId="2A1F1652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05A81079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1B8CACC7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F0F9E" w14:paraId="56C4BCF9" w14:textId="77777777" w:rsidTr="002F0F9E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2F0F9E" w:rsidRDefault="002F0F9E" w:rsidP="002F0F9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2F0F9E" w:rsidRDefault="002F0F9E" w:rsidP="002F0F9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46AAC813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20CA69F4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104F8272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6D934C34" w14:textId="16E93F7A" w:rsidR="002F0F9E" w:rsidRDefault="002F0F9E" w:rsidP="002F0F9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46DF64EC" w14:textId="72301D1C" w:rsidR="002F0F9E" w:rsidRDefault="002F0F9E" w:rsidP="002F0F9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32F794C" w14:textId="18559DB9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27908CEA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F0F9E" w14:paraId="6EA27CC1" w14:textId="77777777" w:rsidTr="002F0F9E">
        <w:tc>
          <w:tcPr>
            <w:tcW w:w="780" w:type="dxa"/>
            <w:vAlign w:val="center"/>
          </w:tcPr>
          <w:p w14:paraId="54927300" w14:textId="77777777" w:rsidR="002F0F9E" w:rsidRDefault="002F0F9E" w:rsidP="002F0F9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2F0F9E" w:rsidRDefault="002F0F9E" w:rsidP="002F0F9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 w14:paraId="28C3575C" w14:textId="0B9C020F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7B07B16B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712E4A02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79E7C97A" w14:textId="632A2B1A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4C294EDF" w14:textId="25AC5037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7C39D19" w14:textId="5E8E04FA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0961D11A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F0F9E" w14:paraId="7CE97971" w14:textId="77777777" w:rsidTr="002F0F9E">
        <w:tc>
          <w:tcPr>
            <w:tcW w:w="780" w:type="dxa"/>
            <w:vAlign w:val="center"/>
          </w:tcPr>
          <w:p w14:paraId="6A98F7F0" w14:textId="77777777" w:rsidR="002F0F9E" w:rsidRDefault="002F0F9E" w:rsidP="002F0F9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2F0F9E" w:rsidRDefault="002F0F9E" w:rsidP="002F0F9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1D612652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3307E531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69F83F53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5EA5B432" w14:textId="5D0840CD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586AA7"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15FEDD33" w14:textId="42983BE7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4C5CB2E3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1B478097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F0F9E" w14:paraId="641777DF" w14:textId="77777777" w:rsidTr="002F0F9E">
        <w:tc>
          <w:tcPr>
            <w:tcW w:w="780" w:type="dxa"/>
            <w:vAlign w:val="center"/>
          </w:tcPr>
          <w:p w14:paraId="23E4E2FB" w14:textId="77777777" w:rsidR="002F0F9E" w:rsidRDefault="002F0F9E" w:rsidP="002F0F9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2F0F9E" w:rsidRDefault="002F0F9E" w:rsidP="002F0F9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5C4F9781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74740D25" w:rsidR="002F0F9E" w:rsidRDefault="002F0F9E" w:rsidP="002F0F9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23294A1E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13883E83" w14:textId="592FC0BC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586AA7"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6CD2E5C7" w14:textId="4B187571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71C5FA5A" w14:textId="045E59A2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32A13D58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F0F9E" w14:paraId="701A183D" w14:textId="77777777" w:rsidTr="002F0F9E">
        <w:tc>
          <w:tcPr>
            <w:tcW w:w="780" w:type="dxa"/>
            <w:vAlign w:val="center"/>
          </w:tcPr>
          <w:p w14:paraId="735E961A" w14:textId="77777777" w:rsidR="002F0F9E" w:rsidRDefault="002F0F9E" w:rsidP="002F0F9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2F0F9E" w:rsidRDefault="002F0F9E" w:rsidP="002F0F9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 w14:paraId="44C1BAA4" w14:textId="0E955520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721F6F3" w14:textId="11EF674C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D0BAC28" w14:textId="285A8AB4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53D8593D" w14:textId="3487E8CB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2DE469C7" w14:textId="5CFA7F92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EBAD15C" w14:textId="10FCFD5A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FE76A3" w14:textId="54901C18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F0F9E" w14:paraId="5C553BF9" w14:textId="77777777" w:rsidTr="002F0F9E">
        <w:tc>
          <w:tcPr>
            <w:tcW w:w="780" w:type="dxa"/>
            <w:vAlign w:val="center"/>
          </w:tcPr>
          <w:p w14:paraId="3420D1E0" w14:textId="77777777" w:rsidR="002F0F9E" w:rsidRDefault="002F0F9E" w:rsidP="002F0F9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2F0F9E" w:rsidRDefault="002F0F9E" w:rsidP="002F0F9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03056A8C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01D52866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697B729F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14896371" w14:textId="3BEEFC28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75B8B47F" w14:textId="1335CED8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24863DA3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4CF75E12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F0F9E" w14:paraId="26B6E87C" w14:textId="77777777" w:rsidTr="002F0F9E">
        <w:trPr>
          <w:trHeight w:val="363"/>
        </w:trPr>
        <w:tc>
          <w:tcPr>
            <w:tcW w:w="780" w:type="dxa"/>
            <w:vAlign w:val="center"/>
          </w:tcPr>
          <w:p w14:paraId="4CEAA788" w14:textId="77777777" w:rsidR="002F0F9E" w:rsidRDefault="002F0F9E" w:rsidP="002F0F9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2F0F9E" w:rsidRDefault="002F0F9E" w:rsidP="002F0F9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7004EDA4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14AD58AA" w14:textId="19D57EF7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592F3DE2" w14:textId="3BE8ACDF" w:rsidR="002F0F9E" w:rsidRDefault="002F0F9E" w:rsidP="002F0F9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7AAE802B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7D53C880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F0F9E" w14:paraId="0BB2FB2D" w14:textId="77777777" w:rsidTr="002F0F9E">
        <w:tc>
          <w:tcPr>
            <w:tcW w:w="780" w:type="dxa"/>
            <w:vAlign w:val="center"/>
          </w:tcPr>
          <w:p w14:paraId="5201A115" w14:textId="77777777" w:rsidR="002F0F9E" w:rsidRDefault="002F0F9E" w:rsidP="002F0F9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2F0F9E" w:rsidRDefault="002F0F9E" w:rsidP="002F0F9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44A80A58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7DA1B253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3F430A9F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304CEB62" w14:textId="31739D50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11EEE778" w14:textId="0A26EB1D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532AA68" w14:textId="35C176B0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59F314B4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F0F9E" w14:paraId="3A33CAAC" w14:textId="77777777" w:rsidTr="002F0F9E">
        <w:tc>
          <w:tcPr>
            <w:tcW w:w="780" w:type="dxa"/>
            <w:vAlign w:val="center"/>
          </w:tcPr>
          <w:p w14:paraId="6C5A9A27" w14:textId="3AA1E17A" w:rsidR="002F0F9E" w:rsidRDefault="002F0F9E" w:rsidP="002F0F9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2F0F9E" w:rsidRDefault="002F0F9E" w:rsidP="002F0F9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17AAC95A" w14:textId="0460668E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014B0E3C" w:rsidR="002F0F9E" w:rsidRDefault="002F0F9E" w:rsidP="002F0F9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376DD390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63CD43C3" w14:textId="0B5A04E6" w:rsidR="002F0F9E" w:rsidRDefault="002F0F9E" w:rsidP="002F0F9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54AD86C0" w14:textId="177A925F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544DFD6F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4F006AA2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F0F9E" w14:paraId="39C302BE" w14:textId="77777777" w:rsidTr="002F0F9E">
        <w:trPr>
          <w:trHeight w:val="326"/>
        </w:trPr>
        <w:tc>
          <w:tcPr>
            <w:tcW w:w="780" w:type="dxa"/>
            <w:vAlign w:val="center"/>
          </w:tcPr>
          <w:p w14:paraId="6FF302EC" w14:textId="77777777" w:rsidR="002F0F9E" w:rsidRDefault="002F0F9E" w:rsidP="002F0F9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2F0F9E" w:rsidRDefault="002F0F9E" w:rsidP="002F0F9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 w14:paraId="7178F650" w14:textId="1359C87F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766D7D3C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616A637A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6844873E" w14:textId="7A78AB62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2805361C" w14:textId="65201BEC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AF988D1" w14:textId="6576213C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67BDE745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F0F9E" w14:paraId="2A42D53D" w14:textId="77777777" w:rsidTr="002F0F9E">
        <w:tc>
          <w:tcPr>
            <w:tcW w:w="780" w:type="dxa"/>
            <w:vAlign w:val="center"/>
          </w:tcPr>
          <w:p w14:paraId="094CFBB6" w14:textId="77777777" w:rsidR="002F0F9E" w:rsidRDefault="002F0F9E" w:rsidP="002F0F9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2F0F9E" w:rsidRDefault="002F0F9E" w:rsidP="002F0F9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68DF3138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19C19663" w14:textId="144F9833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32B3129B" w14:textId="2BCDB024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ADDA3F5" w14:textId="377DF2CC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F0F9E" w14:paraId="09B7DF0A" w14:textId="77777777" w:rsidTr="002F0F9E">
        <w:tc>
          <w:tcPr>
            <w:tcW w:w="780" w:type="dxa"/>
            <w:vAlign w:val="center"/>
          </w:tcPr>
          <w:p w14:paraId="60FB4A18" w14:textId="77777777" w:rsidR="002F0F9E" w:rsidRDefault="002F0F9E" w:rsidP="002F0F9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2F0F9E" w:rsidRDefault="002F0F9E" w:rsidP="002F0F9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297BC61" w14:textId="579AB502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651EF666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6317ED63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6A63FD1B" w14:textId="67DFE3A3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18F1E428" w14:textId="5C51DA0E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10C42616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4FF5DB7B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F0F9E" w14:paraId="53E8B04C" w14:textId="77777777" w:rsidTr="002F0F9E">
        <w:tc>
          <w:tcPr>
            <w:tcW w:w="780" w:type="dxa"/>
            <w:vAlign w:val="center"/>
          </w:tcPr>
          <w:p w14:paraId="6DF44132" w14:textId="77777777" w:rsidR="002F0F9E" w:rsidRDefault="002F0F9E" w:rsidP="002F0F9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2F0F9E" w:rsidRDefault="002F0F9E" w:rsidP="002F0F9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09D9188F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688FE3C3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458AE953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44EDEB7C" w14:textId="77BA5772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766FD693" w14:textId="2F7ADF4D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0D16A48E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38B3A5C4" w:rsidR="002F0F9E" w:rsidRDefault="002F0F9E" w:rsidP="002F0F9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34BFEDD7" w14:textId="1E518704" w:rsidR="005006A8" w:rsidRDefault="00590461" w:rsidP="00590461">
      <w:pP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71D1EA2" wp14:editId="04727FC5">
            <wp:extent cx="1920067" cy="1440000"/>
            <wp:effectExtent l="0" t="0" r="0" b="0"/>
            <wp:docPr id="50148236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58DE9EB" wp14:editId="4C44BF7A">
            <wp:extent cx="1920067" cy="1440000"/>
            <wp:effectExtent l="0" t="0" r="0" b="0"/>
            <wp:docPr id="159403019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43D55237" wp14:editId="7AE55D99">
            <wp:extent cx="1920067" cy="1440000"/>
            <wp:effectExtent l="0" t="0" r="0" b="0"/>
            <wp:docPr id="375366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5BF7B" w14:textId="2AD1601D" w:rsidR="005006A8" w:rsidRDefault="005006A8" w:rsidP="005006A8">
      <w:pPr>
        <w:ind w:firstLine="730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「集体活动---科学：认识小乌龟」</w:t>
      </w:r>
    </w:p>
    <w:p w14:paraId="732E335C" w14:textId="20933639" w:rsidR="00D66ABE" w:rsidRPr="008E376E" w:rsidRDefault="008E376E" w:rsidP="008E376E">
      <w:pPr>
        <w:ind w:firstLineChars="200" w:firstLine="480"/>
        <w:rPr>
          <w:b/>
          <w:sz w:val="24"/>
          <w:szCs w:val="24"/>
        </w:rPr>
      </w:pPr>
      <w:r w:rsidRPr="008E376E">
        <w:rPr>
          <w:rFonts w:ascii="宋体" w:eastAsia="宋体" w:hAnsi="宋体" w:cs="宋体" w:hint="eastAsia"/>
          <w:sz w:val="24"/>
          <w:szCs w:val="24"/>
        </w:rPr>
        <w:t>这是一节观察类的知识性科学活动，乌龟的外形明显地分为头、颈、躯干、尾和四肢五部分，其躯干包裹在甲壳中，轻轻一碰，头尾、四肢都会缩入甲壳中。本节活动是帮助幼儿仔细地有序观察乌龟的外形。</w:t>
      </w:r>
    </w:p>
    <w:p w14:paraId="2464C44F" w14:textId="1FC147B9" w:rsidR="00590461" w:rsidRDefault="00590461" w:rsidP="00693C82">
      <w:pPr>
        <w:ind w:firstLine="730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567AFB30" wp14:editId="133532AA">
            <wp:extent cx="1920067" cy="1440000"/>
            <wp:effectExtent l="0" t="0" r="0" b="0"/>
            <wp:docPr id="3435799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15322558" wp14:editId="1FA4E014">
            <wp:extent cx="1920067" cy="1440000"/>
            <wp:effectExtent l="0" t="0" r="0" b="0"/>
            <wp:docPr id="9048297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lastRenderedPageBreak/>
        <w:drawing>
          <wp:inline distT="0" distB="0" distL="0" distR="0" wp14:anchorId="7D82C071" wp14:editId="0E4246DA">
            <wp:extent cx="1920067" cy="1440000"/>
            <wp:effectExtent l="0" t="0" r="0" b="0"/>
            <wp:docPr id="4098598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32F5D02A" wp14:editId="62486472">
            <wp:extent cx="1920067" cy="1440000"/>
            <wp:effectExtent l="0" t="0" r="0" b="0"/>
            <wp:docPr id="4036053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06EA4" w14:textId="38B57560" w:rsidR="00693C82" w:rsidRDefault="00693C82" w:rsidP="00693C82">
      <w:pPr>
        <w:ind w:firstLine="730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1F4A88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区域游戏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5187119B" w14:textId="0D509857" w:rsidR="001F4A88" w:rsidRPr="00A546CD" w:rsidRDefault="00A45824" w:rsidP="00A546CD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孩子们陆陆续续得做好了区域游戏计划，进入了相应的区域。娃娃家中三个小朋友玩起了照顾宝宝的游戏；图书区的宝贝们自主翻阅图书，了解汪汪队和恐龙的故事；植物角的小朋友仔细观察着小蝌蚪的变化，和小鹦鹉热切的交流着……每个游戏堵塞那么有趣，</w:t>
      </w:r>
      <w:r w:rsidR="008E376E">
        <w:rPr>
          <w:rFonts w:ascii="宋体" w:eastAsia="宋体" w:hAnsi="宋体" w:cs="宋体" w:hint="eastAsia"/>
          <w:sz w:val="24"/>
          <w:szCs w:val="24"/>
        </w:rPr>
        <w:t>那么</w:t>
      </w:r>
      <w:r>
        <w:rPr>
          <w:rFonts w:ascii="宋体" w:eastAsia="宋体" w:hAnsi="宋体" w:cs="宋体" w:hint="eastAsia"/>
          <w:sz w:val="24"/>
          <w:szCs w:val="24"/>
        </w:rPr>
        <w:t>吸引人。</w:t>
      </w:r>
    </w:p>
    <w:p w14:paraId="2D381536" w14:textId="1BCC9B02" w:rsidR="00A546CD" w:rsidRDefault="00A546CD" w:rsidP="00A546CD">
      <w:pP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 w:rsidR="00590461"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0493D058" wp14:editId="369737E7">
            <wp:extent cx="1920067" cy="1440000"/>
            <wp:effectExtent l="0" t="0" r="0" b="0"/>
            <wp:docPr id="197042639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461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 w:rsidR="00590461"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11E8BAE6" wp14:editId="6740A8C3">
            <wp:extent cx="1920067" cy="1440000"/>
            <wp:effectExtent l="0" t="0" r="0" b="0"/>
            <wp:docPr id="131819849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461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 w:rsidR="00590461"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0B6C3E6C" wp14:editId="136365AF">
            <wp:extent cx="1920067" cy="1440000"/>
            <wp:effectExtent l="0" t="0" r="0" b="0"/>
            <wp:docPr id="187520316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C528F" w14:textId="4D255B9B" w:rsidR="001C2B15" w:rsidRPr="00B20F2E" w:rsidRDefault="001C2B15" w:rsidP="001C2B15">
      <w:pPr>
        <w:ind w:firstLineChars="200" w:firstLine="642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47485BA9" w14:textId="03156CC3" w:rsidR="008E376E" w:rsidRPr="00A56B0F" w:rsidRDefault="008E376E" w:rsidP="00A56B0F">
      <w:pPr>
        <w:pStyle w:val="af0"/>
        <w:widowControl/>
        <w:numPr>
          <w:ilvl w:val="0"/>
          <w:numId w:val="17"/>
        </w:numPr>
        <w:jc w:val="left"/>
        <w:rPr>
          <w:rFonts w:ascii="宋体" w:eastAsia="宋体" w:hAnsi="宋体" w:cs="宋体"/>
          <w:sz w:val="24"/>
          <w:szCs w:val="24"/>
        </w:rPr>
      </w:pPr>
      <w:r w:rsidRPr="008E376E">
        <w:rPr>
          <w:rFonts w:ascii="宋体" w:eastAsia="宋体" w:hAnsi="宋体" w:cs="宋体" w:hint="eastAsia"/>
          <w:sz w:val="24"/>
          <w:szCs w:val="24"/>
        </w:rPr>
        <w:t>明天我们将开展“毅行”活动，请家长们和孩子</w:t>
      </w:r>
      <w:r w:rsidR="00A56B0F">
        <w:rPr>
          <w:rFonts w:ascii="宋体" w:eastAsia="宋体" w:hAnsi="宋体" w:cs="宋体" w:hint="eastAsia"/>
          <w:sz w:val="24"/>
          <w:szCs w:val="24"/>
        </w:rPr>
        <w:t>关注</w:t>
      </w:r>
      <w:r w:rsidRPr="00A56B0F">
        <w:rPr>
          <w:rFonts w:ascii="宋体" w:eastAsia="宋体" w:hAnsi="宋体" w:cs="宋体" w:hint="eastAsia"/>
          <w:sz w:val="24"/>
          <w:szCs w:val="24"/>
        </w:rPr>
        <w:t>“毅行”活动注意事项：</w:t>
      </w:r>
    </w:p>
    <w:p w14:paraId="36FE2385" w14:textId="6847F5EB" w:rsidR="008E376E" w:rsidRDefault="008E376E" w:rsidP="008E376E">
      <w:pPr>
        <w:pStyle w:val="af0"/>
        <w:widowControl/>
        <w:numPr>
          <w:ilvl w:val="0"/>
          <w:numId w:val="18"/>
        </w:num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请为孩子穿上适量的衣物和运动鞋，便于行走。</w:t>
      </w:r>
    </w:p>
    <w:p w14:paraId="6E2F0CD5" w14:textId="4224D46E" w:rsidR="008E376E" w:rsidRDefault="008E376E" w:rsidP="008E376E">
      <w:pPr>
        <w:pStyle w:val="af0"/>
        <w:widowControl/>
        <w:numPr>
          <w:ilvl w:val="0"/>
          <w:numId w:val="18"/>
        </w:num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准备的物品中需要包含</w:t>
      </w:r>
      <w:r w:rsidRPr="008E376E">
        <w:rPr>
          <w:rFonts w:ascii="宋体" w:eastAsia="宋体" w:hAnsi="宋体" w:cs="宋体" w:hint="eastAsia"/>
          <w:sz w:val="24"/>
          <w:szCs w:val="24"/>
        </w:rPr>
        <w:t>水杯、书包、垃圾袋</w:t>
      </w:r>
      <w:r w:rsidR="00A56B0F">
        <w:rPr>
          <w:rFonts w:ascii="宋体" w:eastAsia="宋体" w:hAnsi="宋体" w:cs="宋体" w:hint="eastAsia"/>
          <w:sz w:val="24"/>
          <w:szCs w:val="24"/>
        </w:rPr>
        <w:t>、</w:t>
      </w:r>
      <w:r w:rsidR="00A56B0F" w:rsidRPr="008E376E">
        <w:rPr>
          <w:rFonts w:ascii="宋体" w:eastAsia="宋体" w:hAnsi="宋体" w:cs="宋体" w:hint="eastAsia"/>
          <w:sz w:val="24"/>
          <w:szCs w:val="24"/>
        </w:rPr>
        <w:t>餐巾纸</w:t>
      </w:r>
      <w:r w:rsidRPr="008E376E">
        <w:rPr>
          <w:rFonts w:ascii="宋体" w:eastAsia="宋体" w:hAnsi="宋体" w:cs="宋体" w:hint="eastAsia"/>
          <w:sz w:val="24"/>
          <w:szCs w:val="24"/>
        </w:rPr>
        <w:t>和</w:t>
      </w:r>
      <w:r w:rsidR="00A56B0F">
        <w:rPr>
          <w:rFonts w:ascii="宋体" w:eastAsia="宋体" w:hAnsi="宋体" w:cs="宋体" w:hint="eastAsia"/>
          <w:sz w:val="24"/>
          <w:szCs w:val="24"/>
        </w:rPr>
        <w:t>野餐垫（可用报纸或其他代替）</w:t>
      </w:r>
      <w:r>
        <w:rPr>
          <w:rFonts w:ascii="宋体" w:eastAsia="宋体" w:hAnsi="宋体" w:cs="宋体" w:hint="eastAsia"/>
          <w:sz w:val="24"/>
          <w:szCs w:val="24"/>
        </w:rPr>
        <w:t>，零食少量即可。</w:t>
      </w:r>
    </w:p>
    <w:p w14:paraId="5D3ACC0F" w14:textId="2D63DBE2" w:rsidR="008E376E" w:rsidRPr="008E376E" w:rsidRDefault="008E376E" w:rsidP="008E376E">
      <w:pPr>
        <w:pStyle w:val="af0"/>
        <w:widowControl/>
        <w:numPr>
          <w:ilvl w:val="0"/>
          <w:numId w:val="18"/>
        </w:num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小朋友们请于8:15之前进入教室</w:t>
      </w:r>
      <w:r w:rsidR="00A56B0F">
        <w:rPr>
          <w:rFonts w:ascii="宋体" w:eastAsia="宋体" w:hAnsi="宋体" w:cs="宋体" w:hint="eastAsia"/>
          <w:sz w:val="24"/>
          <w:szCs w:val="24"/>
        </w:rPr>
        <w:t>，在进行进一步的安全教育后，我们就要出发啦！</w:t>
      </w:r>
    </w:p>
    <w:sectPr w:rsidR="008E376E" w:rsidRPr="008E376E" w:rsidSect="00B9431D">
      <w:headerReference w:type="default" r:id="rId26"/>
      <w:footerReference w:type="default" r:id="rId27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195889" w14:textId="77777777" w:rsidR="00B9431D" w:rsidRDefault="00B9431D">
      <w:r>
        <w:separator/>
      </w:r>
    </w:p>
  </w:endnote>
  <w:endnote w:type="continuationSeparator" w:id="0">
    <w:p w14:paraId="3EEA99F8" w14:textId="77777777" w:rsidR="00B9431D" w:rsidRDefault="00B94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EA5BF7" w14:textId="77777777" w:rsidR="00B9431D" w:rsidRDefault="00B9431D">
      <w:r>
        <w:separator/>
      </w:r>
    </w:p>
  </w:footnote>
  <w:footnote w:type="continuationSeparator" w:id="0">
    <w:p w14:paraId="24B522F6" w14:textId="77777777" w:rsidR="00B9431D" w:rsidRDefault="00B943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style="width:1536pt;height:16in;visibility:visible" o:bullet="t">
        <v:imagedata r:id="rId1" o:title=""/>
      </v:shape>
    </w:pict>
  </w:numPicBullet>
  <w:numPicBullet w:numPicBulletId="1">
    <w:pict>
      <v:shape id="_x0000_i1096" type="#_x0000_t75" style="width:1536pt;height:16in;visibility:visible" o:bullet="t">
        <v:imagedata r:id="rId2" o:title=""/>
      </v:shape>
    </w:pict>
  </w:numPicBullet>
  <w:numPicBullet w:numPicBulletId="2">
    <w:pict>
      <v:shape id="_x0000_i1097" type="#_x0000_t75" style="width:1536pt;height:16in;visibility:visible" o:bullet="t">
        <v:imagedata r:id="rId3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20144B1C"/>
    <w:multiLevelType w:val="hybridMultilevel"/>
    <w:tmpl w:val="EC24D050"/>
    <w:lvl w:ilvl="0" w:tplc="47A2A5BE">
      <w:start w:val="1"/>
      <w:numFmt w:val="decimal"/>
      <w:lvlText w:val="（%1）"/>
      <w:lvlJc w:val="left"/>
      <w:pPr>
        <w:ind w:left="19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80" w:hanging="440"/>
      </w:pPr>
    </w:lvl>
    <w:lvl w:ilvl="2" w:tplc="0409001B" w:tentative="1">
      <w:start w:val="1"/>
      <w:numFmt w:val="lowerRoman"/>
      <w:lvlText w:val="%3."/>
      <w:lvlJc w:val="right"/>
      <w:pPr>
        <w:ind w:left="2520" w:hanging="440"/>
      </w:pPr>
    </w:lvl>
    <w:lvl w:ilvl="3" w:tplc="0409000F" w:tentative="1">
      <w:start w:val="1"/>
      <w:numFmt w:val="decimal"/>
      <w:lvlText w:val="%4."/>
      <w:lvlJc w:val="left"/>
      <w:pPr>
        <w:ind w:left="2960" w:hanging="440"/>
      </w:pPr>
    </w:lvl>
    <w:lvl w:ilvl="4" w:tplc="04090019" w:tentative="1">
      <w:start w:val="1"/>
      <w:numFmt w:val="lowerLetter"/>
      <w:lvlText w:val="%5)"/>
      <w:lvlJc w:val="left"/>
      <w:pPr>
        <w:ind w:left="3400" w:hanging="440"/>
      </w:pPr>
    </w:lvl>
    <w:lvl w:ilvl="5" w:tplc="0409001B" w:tentative="1">
      <w:start w:val="1"/>
      <w:numFmt w:val="lowerRoman"/>
      <w:lvlText w:val="%6."/>
      <w:lvlJc w:val="right"/>
      <w:pPr>
        <w:ind w:left="3840" w:hanging="440"/>
      </w:pPr>
    </w:lvl>
    <w:lvl w:ilvl="6" w:tplc="0409000F" w:tentative="1">
      <w:start w:val="1"/>
      <w:numFmt w:val="decimal"/>
      <w:lvlText w:val="%7."/>
      <w:lvlJc w:val="left"/>
      <w:pPr>
        <w:ind w:left="4280" w:hanging="440"/>
      </w:pPr>
    </w:lvl>
    <w:lvl w:ilvl="7" w:tplc="04090019" w:tentative="1">
      <w:start w:val="1"/>
      <w:numFmt w:val="lowerLetter"/>
      <w:lvlText w:val="%8)"/>
      <w:lvlJc w:val="left"/>
      <w:pPr>
        <w:ind w:left="4720" w:hanging="440"/>
      </w:pPr>
    </w:lvl>
    <w:lvl w:ilvl="8" w:tplc="0409001B" w:tentative="1">
      <w:start w:val="1"/>
      <w:numFmt w:val="lowerRoman"/>
      <w:lvlText w:val="%9."/>
      <w:lvlJc w:val="right"/>
      <w:pPr>
        <w:ind w:left="5160" w:hanging="440"/>
      </w:pPr>
    </w:lvl>
  </w:abstractNum>
  <w:abstractNum w:abstractNumId="4" w15:restartNumberingAfterBreak="0">
    <w:nsid w:val="2E0E7986"/>
    <w:multiLevelType w:val="hybridMultilevel"/>
    <w:tmpl w:val="ADB6A4F6"/>
    <w:lvl w:ilvl="0" w:tplc="7690E7A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5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6" w15:restartNumberingAfterBreak="0">
    <w:nsid w:val="3ADD65D1"/>
    <w:multiLevelType w:val="hybridMultilevel"/>
    <w:tmpl w:val="6E202F80"/>
    <w:lvl w:ilvl="0" w:tplc="045A695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7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0" w15:restartNumberingAfterBreak="0">
    <w:nsid w:val="4FD90675"/>
    <w:multiLevelType w:val="hybridMultilevel"/>
    <w:tmpl w:val="D84EB128"/>
    <w:lvl w:ilvl="0" w:tplc="48A06E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2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3" w15:restartNumberingAfterBreak="0">
    <w:nsid w:val="5DA66AC7"/>
    <w:multiLevelType w:val="hybridMultilevel"/>
    <w:tmpl w:val="26724764"/>
    <w:lvl w:ilvl="0" w:tplc="14DECB2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20" w:hanging="440"/>
      </w:pPr>
    </w:lvl>
    <w:lvl w:ilvl="2" w:tplc="0409001B" w:tentative="1">
      <w:start w:val="1"/>
      <w:numFmt w:val="lowerRoman"/>
      <w:lvlText w:val="%3."/>
      <w:lvlJc w:val="righ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9" w:tentative="1">
      <w:start w:val="1"/>
      <w:numFmt w:val="lowerLetter"/>
      <w:lvlText w:val="%5)"/>
      <w:lvlJc w:val="left"/>
      <w:pPr>
        <w:ind w:left="3040" w:hanging="440"/>
      </w:pPr>
    </w:lvl>
    <w:lvl w:ilvl="5" w:tplc="0409001B" w:tentative="1">
      <w:start w:val="1"/>
      <w:numFmt w:val="lowerRoman"/>
      <w:lvlText w:val="%6."/>
      <w:lvlJc w:val="righ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9" w:tentative="1">
      <w:start w:val="1"/>
      <w:numFmt w:val="lowerLetter"/>
      <w:lvlText w:val="%8)"/>
      <w:lvlJc w:val="left"/>
      <w:pPr>
        <w:ind w:left="4360" w:hanging="440"/>
      </w:pPr>
    </w:lvl>
    <w:lvl w:ilvl="8" w:tplc="0409001B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14" w15:restartNumberingAfterBreak="0">
    <w:nsid w:val="62005471"/>
    <w:multiLevelType w:val="hybridMultilevel"/>
    <w:tmpl w:val="133651CA"/>
    <w:lvl w:ilvl="0" w:tplc="5ACA5CB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5" w15:restartNumberingAfterBreak="0">
    <w:nsid w:val="712C0802"/>
    <w:multiLevelType w:val="hybridMultilevel"/>
    <w:tmpl w:val="B2A265E8"/>
    <w:lvl w:ilvl="0" w:tplc="8F0A1F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6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7" w15:restartNumberingAfterBreak="0">
    <w:nsid w:val="797A1611"/>
    <w:multiLevelType w:val="hybridMultilevel"/>
    <w:tmpl w:val="A0569DEC"/>
    <w:lvl w:ilvl="0" w:tplc="E84C5AA8">
      <w:start w:val="1"/>
      <w:numFmt w:val="bullet"/>
      <w:lvlText w:val=""/>
      <w:lvlPicBulletId w:val="2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EEC3AB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096E40E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95C192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281AE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CB0D71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79A659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1223C1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25E84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8"/>
  </w:num>
  <w:num w:numId="5" w16cid:durableId="2129278147">
    <w:abstractNumId w:val="7"/>
  </w:num>
  <w:num w:numId="6" w16cid:durableId="1404644506">
    <w:abstractNumId w:val="12"/>
  </w:num>
  <w:num w:numId="7" w16cid:durableId="1350717350">
    <w:abstractNumId w:val="9"/>
  </w:num>
  <w:num w:numId="8" w16cid:durableId="829520408">
    <w:abstractNumId w:val="16"/>
  </w:num>
  <w:num w:numId="9" w16cid:durableId="902522146">
    <w:abstractNumId w:val="5"/>
  </w:num>
  <w:num w:numId="10" w16cid:durableId="647124757">
    <w:abstractNumId w:val="11"/>
  </w:num>
  <w:num w:numId="11" w16cid:durableId="1364402360">
    <w:abstractNumId w:val="17"/>
  </w:num>
  <w:num w:numId="12" w16cid:durableId="1681731983">
    <w:abstractNumId w:val="6"/>
  </w:num>
  <w:num w:numId="13" w16cid:durableId="1273169220">
    <w:abstractNumId w:val="14"/>
  </w:num>
  <w:num w:numId="14" w16cid:durableId="307057190">
    <w:abstractNumId w:val="4"/>
  </w:num>
  <w:num w:numId="15" w16cid:durableId="575238392">
    <w:abstractNumId w:val="10"/>
  </w:num>
  <w:num w:numId="16" w16cid:durableId="983318159">
    <w:abstractNumId w:val="15"/>
  </w:num>
  <w:num w:numId="17" w16cid:durableId="1061175850">
    <w:abstractNumId w:val="13"/>
  </w:num>
  <w:num w:numId="18" w16cid:durableId="11584972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273B5"/>
    <w:rsid w:val="00032DFF"/>
    <w:rsid w:val="000401A5"/>
    <w:rsid w:val="000551A9"/>
    <w:rsid w:val="00057611"/>
    <w:rsid w:val="0008220D"/>
    <w:rsid w:val="00083C63"/>
    <w:rsid w:val="00093DC5"/>
    <w:rsid w:val="000974EE"/>
    <w:rsid w:val="00097789"/>
    <w:rsid w:val="000B146C"/>
    <w:rsid w:val="000C110A"/>
    <w:rsid w:val="000D2AE1"/>
    <w:rsid w:val="000D3253"/>
    <w:rsid w:val="000F3930"/>
    <w:rsid w:val="000F3EBC"/>
    <w:rsid w:val="000F554E"/>
    <w:rsid w:val="0010110C"/>
    <w:rsid w:val="00102AC9"/>
    <w:rsid w:val="00110B5D"/>
    <w:rsid w:val="001118C7"/>
    <w:rsid w:val="0011511C"/>
    <w:rsid w:val="00127340"/>
    <w:rsid w:val="00130ACB"/>
    <w:rsid w:val="00133E4F"/>
    <w:rsid w:val="001648BB"/>
    <w:rsid w:val="0018247A"/>
    <w:rsid w:val="00182A79"/>
    <w:rsid w:val="00194AD3"/>
    <w:rsid w:val="001979BA"/>
    <w:rsid w:val="001C2B15"/>
    <w:rsid w:val="001E1B3C"/>
    <w:rsid w:val="001E7D3F"/>
    <w:rsid w:val="001F3782"/>
    <w:rsid w:val="001F4A88"/>
    <w:rsid w:val="00224B03"/>
    <w:rsid w:val="00232862"/>
    <w:rsid w:val="00241A92"/>
    <w:rsid w:val="00251E25"/>
    <w:rsid w:val="00252B76"/>
    <w:rsid w:val="00273B3B"/>
    <w:rsid w:val="002740E6"/>
    <w:rsid w:val="002937F6"/>
    <w:rsid w:val="002A0E92"/>
    <w:rsid w:val="002A542E"/>
    <w:rsid w:val="002A6401"/>
    <w:rsid w:val="002B4F3D"/>
    <w:rsid w:val="002B66D0"/>
    <w:rsid w:val="002D6698"/>
    <w:rsid w:val="002E123E"/>
    <w:rsid w:val="002F0F9E"/>
    <w:rsid w:val="002F43F3"/>
    <w:rsid w:val="003005C8"/>
    <w:rsid w:val="003070D5"/>
    <w:rsid w:val="00315A84"/>
    <w:rsid w:val="00316F36"/>
    <w:rsid w:val="0033309B"/>
    <w:rsid w:val="00333288"/>
    <w:rsid w:val="003428FC"/>
    <w:rsid w:val="00344244"/>
    <w:rsid w:val="00362952"/>
    <w:rsid w:val="0038399C"/>
    <w:rsid w:val="00384F41"/>
    <w:rsid w:val="003874C5"/>
    <w:rsid w:val="003900A3"/>
    <w:rsid w:val="003A139B"/>
    <w:rsid w:val="003A2824"/>
    <w:rsid w:val="003C2459"/>
    <w:rsid w:val="00400266"/>
    <w:rsid w:val="00402440"/>
    <w:rsid w:val="00402E39"/>
    <w:rsid w:val="00413CC1"/>
    <w:rsid w:val="00440686"/>
    <w:rsid w:val="00447F93"/>
    <w:rsid w:val="00453214"/>
    <w:rsid w:val="00461BCA"/>
    <w:rsid w:val="00462D05"/>
    <w:rsid w:val="00467E47"/>
    <w:rsid w:val="00476FF5"/>
    <w:rsid w:val="004C3A6F"/>
    <w:rsid w:val="004C76B6"/>
    <w:rsid w:val="004D26F6"/>
    <w:rsid w:val="004D2C0A"/>
    <w:rsid w:val="004E0C50"/>
    <w:rsid w:val="005006A8"/>
    <w:rsid w:val="005079D0"/>
    <w:rsid w:val="00510E03"/>
    <w:rsid w:val="00514F8A"/>
    <w:rsid w:val="005176B0"/>
    <w:rsid w:val="0052732C"/>
    <w:rsid w:val="005302B1"/>
    <w:rsid w:val="005411DF"/>
    <w:rsid w:val="0054551A"/>
    <w:rsid w:val="00557DA8"/>
    <w:rsid w:val="00561345"/>
    <w:rsid w:val="005618C2"/>
    <w:rsid w:val="00570EC9"/>
    <w:rsid w:val="00571DA1"/>
    <w:rsid w:val="00577F2A"/>
    <w:rsid w:val="005802B7"/>
    <w:rsid w:val="00590461"/>
    <w:rsid w:val="00593347"/>
    <w:rsid w:val="00593A1C"/>
    <w:rsid w:val="00594302"/>
    <w:rsid w:val="005A037D"/>
    <w:rsid w:val="005B338B"/>
    <w:rsid w:val="005B3ADD"/>
    <w:rsid w:val="005B6D9F"/>
    <w:rsid w:val="005C3C54"/>
    <w:rsid w:val="005D21B6"/>
    <w:rsid w:val="005E3388"/>
    <w:rsid w:val="005E679A"/>
    <w:rsid w:val="005F2E80"/>
    <w:rsid w:val="00624B2A"/>
    <w:rsid w:val="006251E6"/>
    <w:rsid w:val="00625546"/>
    <w:rsid w:val="00655935"/>
    <w:rsid w:val="006777BD"/>
    <w:rsid w:val="006871A6"/>
    <w:rsid w:val="00693C82"/>
    <w:rsid w:val="00697CBF"/>
    <w:rsid w:val="006A30E1"/>
    <w:rsid w:val="006B13B5"/>
    <w:rsid w:val="006D3DF3"/>
    <w:rsid w:val="006E22C5"/>
    <w:rsid w:val="006F0594"/>
    <w:rsid w:val="00706953"/>
    <w:rsid w:val="00711F6E"/>
    <w:rsid w:val="00714C67"/>
    <w:rsid w:val="00715197"/>
    <w:rsid w:val="00741618"/>
    <w:rsid w:val="007446BC"/>
    <w:rsid w:val="007502E9"/>
    <w:rsid w:val="007532E8"/>
    <w:rsid w:val="0075624D"/>
    <w:rsid w:val="00764CE7"/>
    <w:rsid w:val="00772F29"/>
    <w:rsid w:val="00775C23"/>
    <w:rsid w:val="00777714"/>
    <w:rsid w:val="007827CA"/>
    <w:rsid w:val="007A1CF3"/>
    <w:rsid w:val="007B45DD"/>
    <w:rsid w:val="007C7623"/>
    <w:rsid w:val="007D096B"/>
    <w:rsid w:val="007E09F6"/>
    <w:rsid w:val="007E2CC4"/>
    <w:rsid w:val="007F26DD"/>
    <w:rsid w:val="007F343E"/>
    <w:rsid w:val="007F5127"/>
    <w:rsid w:val="008021C1"/>
    <w:rsid w:val="00803597"/>
    <w:rsid w:val="008076D1"/>
    <w:rsid w:val="00820D50"/>
    <w:rsid w:val="00830801"/>
    <w:rsid w:val="00831A6B"/>
    <w:rsid w:val="008410EE"/>
    <w:rsid w:val="008434C1"/>
    <w:rsid w:val="00854602"/>
    <w:rsid w:val="00865947"/>
    <w:rsid w:val="0086673A"/>
    <w:rsid w:val="0088173F"/>
    <w:rsid w:val="00897557"/>
    <w:rsid w:val="008A59B4"/>
    <w:rsid w:val="008B416A"/>
    <w:rsid w:val="008C0EEF"/>
    <w:rsid w:val="008C217E"/>
    <w:rsid w:val="008C42EF"/>
    <w:rsid w:val="008C446C"/>
    <w:rsid w:val="008C7DF6"/>
    <w:rsid w:val="008D79B7"/>
    <w:rsid w:val="008E376E"/>
    <w:rsid w:val="008E3C58"/>
    <w:rsid w:val="008F2ED8"/>
    <w:rsid w:val="00901761"/>
    <w:rsid w:val="009064D6"/>
    <w:rsid w:val="00911E3C"/>
    <w:rsid w:val="00913C7D"/>
    <w:rsid w:val="00915846"/>
    <w:rsid w:val="00927EB8"/>
    <w:rsid w:val="0093149E"/>
    <w:rsid w:val="009465E1"/>
    <w:rsid w:val="00946862"/>
    <w:rsid w:val="00983BB3"/>
    <w:rsid w:val="009840FE"/>
    <w:rsid w:val="00986DB0"/>
    <w:rsid w:val="00987DD7"/>
    <w:rsid w:val="00992C3E"/>
    <w:rsid w:val="009A47BB"/>
    <w:rsid w:val="009C624E"/>
    <w:rsid w:val="009C7937"/>
    <w:rsid w:val="009D0ADC"/>
    <w:rsid w:val="009D3F89"/>
    <w:rsid w:val="009D5708"/>
    <w:rsid w:val="009D5741"/>
    <w:rsid w:val="009D6B1F"/>
    <w:rsid w:val="009F45AB"/>
    <w:rsid w:val="00A014F1"/>
    <w:rsid w:val="00A0204A"/>
    <w:rsid w:val="00A04101"/>
    <w:rsid w:val="00A04159"/>
    <w:rsid w:val="00A06720"/>
    <w:rsid w:val="00A135F1"/>
    <w:rsid w:val="00A221C6"/>
    <w:rsid w:val="00A22A81"/>
    <w:rsid w:val="00A24977"/>
    <w:rsid w:val="00A34BBD"/>
    <w:rsid w:val="00A45824"/>
    <w:rsid w:val="00A54053"/>
    <w:rsid w:val="00A546CD"/>
    <w:rsid w:val="00A551F0"/>
    <w:rsid w:val="00A56B0F"/>
    <w:rsid w:val="00A65F85"/>
    <w:rsid w:val="00A94F14"/>
    <w:rsid w:val="00AA1509"/>
    <w:rsid w:val="00AC62F0"/>
    <w:rsid w:val="00AE1D48"/>
    <w:rsid w:val="00AE5171"/>
    <w:rsid w:val="00B0220B"/>
    <w:rsid w:val="00B13598"/>
    <w:rsid w:val="00B20F2E"/>
    <w:rsid w:val="00B2320B"/>
    <w:rsid w:val="00B232F0"/>
    <w:rsid w:val="00B25AAA"/>
    <w:rsid w:val="00B51EF2"/>
    <w:rsid w:val="00B618C6"/>
    <w:rsid w:val="00B70209"/>
    <w:rsid w:val="00B73BF2"/>
    <w:rsid w:val="00B756BC"/>
    <w:rsid w:val="00B802BF"/>
    <w:rsid w:val="00B8099E"/>
    <w:rsid w:val="00B837AD"/>
    <w:rsid w:val="00B859EE"/>
    <w:rsid w:val="00B9431D"/>
    <w:rsid w:val="00BA11CA"/>
    <w:rsid w:val="00BA7A8E"/>
    <w:rsid w:val="00BB46F4"/>
    <w:rsid w:val="00BC37BF"/>
    <w:rsid w:val="00BC51FF"/>
    <w:rsid w:val="00BD332B"/>
    <w:rsid w:val="00BE2179"/>
    <w:rsid w:val="00BE2828"/>
    <w:rsid w:val="00BE2AA6"/>
    <w:rsid w:val="00BE3989"/>
    <w:rsid w:val="00BE3B05"/>
    <w:rsid w:val="00BF414F"/>
    <w:rsid w:val="00BF6C48"/>
    <w:rsid w:val="00C019A7"/>
    <w:rsid w:val="00C10CEC"/>
    <w:rsid w:val="00C14A50"/>
    <w:rsid w:val="00C155B1"/>
    <w:rsid w:val="00C26610"/>
    <w:rsid w:val="00C3669C"/>
    <w:rsid w:val="00C417AA"/>
    <w:rsid w:val="00C42552"/>
    <w:rsid w:val="00C44DB1"/>
    <w:rsid w:val="00C47467"/>
    <w:rsid w:val="00C64B12"/>
    <w:rsid w:val="00C66C47"/>
    <w:rsid w:val="00C73C48"/>
    <w:rsid w:val="00C83B4F"/>
    <w:rsid w:val="00C84B89"/>
    <w:rsid w:val="00C92FF1"/>
    <w:rsid w:val="00CB6763"/>
    <w:rsid w:val="00CB748B"/>
    <w:rsid w:val="00CC1E56"/>
    <w:rsid w:val="00CE694C"/>
    <w:rsid w:val="00CF2EC0"/>
    <w:rsid w:val="00D04F1F"/>
    <w:rsid w:val="00D139E9"/>
    <w:rsid w:val="00D16F9A"/>
    <w:rsid w:val="00D2037C"/>
    <w:rsid w:val="00D2540B"/>
    <w:rsid w:val="00D254DC"/>
    <w:rsid w:val="00D4027E"/>
    <w:rsid w:val="00D445EB"/>
    <w:rsid w:val="00D54C7D"/>
    <w:rsid w:val="00D65ADB"/>
    <w:rsid w:val="00D66ABE"/>
    <w:rsid w:val="00D916AF"/>
    <w:rsid w:val="00D94930"/>
    <w:rsid w:val="00DA0714"/>
    <w:rsid w:val="00DA72B1"/>
    <w:rsid w:val="00DC6A14"/>
    <w:rsid w:val="00DE2611"/>
    <w:rsid w:val="00DF42FF"/>
    <w:rsid w:val="00DF691D"/>
    <w:rsid w:val="00E07C8E"/>
    <w:rsid w:val="00E23710"/>
    <w:rsid w:val="00E26567"/>
    <w:rsid w:val="00E2736A"/>
    <w:rsid w:val="00E36DDC"/>
    <w:rsid w:val="00E47C15"/>
    <w:rsid w:val="00E51678"/>
    <w:rsid w:val="00E5473B"/>
    <w:rsid w:val="00E57893"/>
    <w:rsid w:val="00EB0569"/>
    <w:rsid w:val="00EB60AD"/>
    <w:rsid w:val="00EC0DF4"/>
    <w:rsid w:val="00ED7832"/>
    <w:rsid w:val="00ED7FA8"/>
    <w:rsid w:val="00EE6F57"/>
    <w:rsid w:val="00EF3BD4"/>
    <w:rsid w:val="00EF51BC"/>
    <w:rsid w:val="00F06E49"/>
    <w:rsid w:val="00F144BD"/>
    <w:rsid w:val="00F16A0E"/>
    <w:rsid w:val="00F20C09"/>
    <w:rsid w:val="00F234D1"/>
    <w:rsid w:val="00F4288E"/>
    <w:rsid w:val="00F55194"/>
    <w:rsid w:val="00F75F56"/>
    <w:rsid w:val="00F765AC"/>
    <w:rsid w:val="00F80438"/>
    <w:rsid w:val="00F840B1"/>
    <w:rsid w:val="00FA47C7"/>
    <w:rsid w:val="00FB110E"/>
    <w:rsid w:val="00FC18F9"/>
    <w:rsid w:val="00FD61AF"/>
    <w:rsid w:val="00FD61B5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F319540D-9158-4A0F-8898-550FF51FE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06A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2359</TotalTime>
  <Pages>3</Pages>
  <Words>151</Words>
  <Characters>862</Characters>
  <Application>Microsoft Office Word</Application>
  <DocSecurity>0</DocSecurity>
  <Lines>7</Lines>
  <Paragraphs>2</Paragraphs>
  <ScaleCrop>false</ScaleCrop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27</cp:revision>
  <cp:lastPrinted>2023-10-11T00:05:00Z</cp:lastPrinted>
  <dcterms:created xsi:type="dcterms:W3CDTF">2021-04-22T03:17:00Z</dcterms:created>
  <dcterms:modified xsi:type="dcterms:W3CDTF">2024-04-08T06:39:00Z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