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D956D4" w14:textId="59AA5DBE" w:rsidR="008C7DF6" w:rsidRDefault="00FE273A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bookmarkStart w:id="0" w:name="_Hlk153451063"/>
      <w:bookmarkEnd w:id="0"/>
      <w:r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202</w:t>
      </w:r>
      <w:r w:rsidR="00715197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40</w:t>
      </w:r>
      <w:r w:rsidR="00C019A7">
        <w:rPr>
          <w:rStyle w:val="ad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40</w:t>
      </w:r>
      <w:r w:rsidR="001F4A88">
        <w:rPr>
          <w:rStyle w:val="ad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3</w:t>
      </w:r>
      <w:r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| 小</w:t>
      </w:r>
      <w:r w:rsidR="009A47BB"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六</w:t>
      </w:r>
      <w:r>
        <w:rPr>
          <w:rStyle w:val="ad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eastAsia="zh-Hans" w:bidi="ar"/>
        </w:rPr>
        <w:t>班</w:t>
      </w:r>
    </w:p>
    <w:p w14:paraId="00E4FA15" w14:textId="77777777" w:rsidR="008C7DF6" w:rsidRDefault="00FE273A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14844625" wp14:editId="3183BF33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B5A9CCB" w14:textId="77777777" w:rsidR="008C7DF6" w:rsidRDefault="00FE273A">
      <w:pPr>
        <w:pStyle w:val="a9"/>
        <w:widowControl/>
        <w:spacing w:beforeAutospacing="0" w:afterAutospacing="0"/>
        <w:jc w:val="center"/>
        <w:rPr>
          <w:rFonts w:ascii="Cochin-BoldItalic" w:eastAsia="宋体" w:hAnsi="Cochin-BoldItalic" w:cs="Cochin-BoldItalic"/>
          <w:color w:val="44546A" w:themeColor="text2"/>
          <w:spacing w:val="11"/>
          <w:sz w:val="30"/>
          <w:szCs w:val="30"/>
        </w:rPr>
      </w:pP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>D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aily</w:t>
      </w: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 xml:space="preserve"> 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lif</w:t>
      </w:r>
      <w:r>
        <w:rPr>
          <w:rFonts w:ascii="Cochin-BoldItalic" w:eastAsia="宋体" w:hAnsi="Cochin-BoldItalic" w:cs="Cochin-BoldItalic" w:hint="eastAsia"/>
          <w:color w:val="44546A" w:themeColor="text2"/>
          <w:spacing w:val="11"/>
          <w:sz w:val="30"/>
          <w:szCs w:val="30"/>
        </w:rPr>
        <w:t>e</w:t>
      </w:r>
    </w:p>
    <w:p w14:paraId="76AADE33" w14:textId="1CFD2056" w:rsidR="00F144BD" w:rsidRDefault="000974EE">
      <w:pPr>
        <w:pStyle w:val="a9"/>
        <w:widowControl/>
        <w:spacing w:beforeAutospacing="0" w:afterAutospacing="0"/>
        <w:jc w:val="center"/>
        <w:rPr>
          <w:rFonts w:ascii="宋体" w:eastAsia="宋体" w:hAnsi="宋体" w:cs="宋体"/>
          <w:color w:val="44546A" w:themeColor="text2"/>
          <w:spacing w:val="11"/>
          <w:szCs w:val="24"/>
        </w:rPr>
      </w:pPr>
      <w:r>
        <w:rPr>
          <w:rFonts w:ascii="宋体" w:eastAsia="宋体" w:hAnsi="宋体" w:cs="宋体"/>
          <w:noProof/>
          <w:color w:val="44546A" w:themeColor="text2"/>
          <w:spacing w:val="11"/>
          <w:szCs w:val="24"/>
        </w:rPr>
        <w:drawing>
          <wp:inline distT="0" distB="0" distL="0" distR="0" wp14:anchorId="35CE35AB" wp14:editId="4D6899F2">
            <wp:extent cx="2560177" cy="1440000"/>
            <wp:effectExtent l="0" t="0" r="0" b="0"/>
            <wp:docPr id="7536203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620385" name="图片 75362038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17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6199C" w14:textId="77777777" w:rsidR="00F144BD" w:rsidRDefault="00F144BD" w:rsidP="00F144BD">
      <w:pPr>
        <w:jc w:val="center"/>
        <w:rPr>
          <w:rFonts w:ascii="宋体" w:eastAsia="宋体" w:hAnsi="宋体" w:cs="宋体"/>
          <w:sz w:val="24"/>
          <w:szCs w:val="24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1E3069CB" w14:textId="3E4DADE7" w:rsidR="00C019A7" w:rsidRDefault="001F4A88" w:rsidP="000974EE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今天是星期三，早晨下起了小雨，孩子们或撑着伞或穿着雨披来到了幼儿园，个个脸上挂着灿烂的笑容</w:t>
      </w:r>
      <w:r w:rsidR="00C019A7">
        <w:rPr>
          <w:rFonts w:ascii="宋体" w:eastAsia="宋体" w:hAnsi="宋体" w:cs="宋体" w:hint="eastAsia"/>
          <w:sz w:val="24"/>
          <w:szCs w:val="24"/>
        </w:rPr>
        <w:t>！</w:t>
      </w:r>
    </w:p>
    <w:p w14:paraId="5BF3693A" w14:textId="614B7A71" w:rsidR="001F4A88" w:rsidRDefault="001F4A88" w:rsidP="000974EE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今天共来园16人，4人请假。期待清明过后全勤哦！</w:t>
      </w:r>
    </w:p>
    <w:p w14:paraId="3C2C48E4" w14:textId="2869C90C" w:rsidR="00A546CD" w:rsidRPr="001F4A88" w:rsidRDefault="00A546CD" w:rsidP="00A546CD">
      <w:pPr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12EE21A3" wp14:editId="73A664D6">
            <wp:extent cx="1920067" cy="1440000"/>
            <wp:effectExtent l="0" t="0" r="0" b="0"/>
            <wp:docPr id="32353600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2B60FD15" wp14:editId="3578BAE3">
            <wp:extent cx="1920067" cy="1440000"/>
            <wp:effectExtent l="0" t="0" r="0" b="0"/>
            <wp:docPr id="202170672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1C478FC8" wp14:editId="0EDC536A">
            <wp:extent cx="1920067" cy="1440000"/>
            <wp:effectExtent l="0" t="0" r="0" b="0"/>
            <wp:docPr id="86768166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3BA60" w14:textId="6D33BB88" w:rsidR="003070D5" w:rsidRPr="000974EE" w:rsidRDefault="00A65F85" w:rsidP="00A65F85">
      <w:pPr>
        <w:ind w:leftChars="518" w:left="1568" w:hangingChars="200" w:hanging="480"/>
        <w:rPr>
          <w:rFonts w:ascii="宋体" w:eastAsia="宋体" w:hAnsi="宋体" w:cs="宋体"/>
          <w:noProof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t xml:space="preserve">         </w:t>
      </w:r>
    </w:p>
    <w:p w14:paraId="0BB34A52" w14:textId="22F9810C" w:rsidR="008C7DF6" w:rsidRPr="007446BC" w:rsidRDefault="00FE273A">
      <w:pPr>
        <w:jc w:val="center"/>
        <w:rPr>
          <w:rFonts w:ascii="宋体" w:eastAsia="宋体" w:hAnsi="宋体" w:cs="宋体"/>
          <w:sz w:val="24"/>
          <w:szCs w:val="24"/>
        </w:rPr>
      </w:pPr>
      <w:r w:rsidRPr="007446BC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</w:t>
      </w:r>
      <w:r w:rsidRPr="007446BC"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日常生活观察</w:t>
      </w:r>
      <w:r w:rsidRPr="007446BC"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80"/>
        <w:gridCol w:w="1098"/>
        <w:gridCol w:w="1327"/>
        <w:gridCol w:w="1326"/>
        <w:gridCol w:w="819"/>
        <w:gridCol w:w="637"/>
        <w:gridCol w:w="1536"/>
        <w:gridCol w:w="709"/>
        <w:gridCol w:w="929"/>
      </w:tblGrid>
      <w:tr w:rsidR="008C7DF6" w14:paraId="7497E61D" w14:textId="77777777" w:rsidTr="00FD61B5">
        <w:tc>
          <w:tcPr>
            <w:tcW w:w="780" w:type="dxa"/>
            <w:vMerge w:val="restart"/>
          </w:tcPr>
          <w:p w14:paraId="7836D54C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</w:tcPr>
          <w:p w14:paraId="6AA1B693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  <w:vMerge w:val="restart"/>
          </w:tcPr>
          <w:p w14:paraId="58E609E1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  <w:vMerge w:val="restart"/>
          </w:tcPr>
          <w:p w14:paraId="0C15ECD6" w14:textId="1350E87E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2992" w:type="dxa"/>
            <w:gridSpan w:val="3"/>
          </w:tcPr>
          <w:p w14:paraId="402B7707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09" w:type="dxa"/>
            <w:vMerge w:val="restart"/>
          </w:tcPr>
          <w:p w14:paraId="5E82249A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  <w:vMerge w:val="restart"/>
          </w:tcPr>
          <w:p w14:paraId="41C318B6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午点</w:t>
            </w:r>
          </w:p>
        </w:tc>
      </w:tr>
      <w:tr w:rsidR="009A47BB" w14:paraId="3ECEE298" w14:textId="77777777" w:rsidTr="00693C82">
        <w:tc>
          <w:tcPr>
            <w:tcW w:w="780" w:type="dxa"/>
            <w:vMerge/>
          </w:tcPr>
          <w:p w14:paraId="0263EB3D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/>
          </w:tcPr>
          <w:p w14:paraId="4E442AA6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7" w:type="dxa"/>
            <w:vMerge/>
          </w:tcPr>
          <w:p w14:paraId="2824F195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6" w:type="dxa"/>
            <w:vMerge/>
          </w:tcPr>
          <w:p w14:paraId="2C54B25A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819" w:type="dxa"/>
          </w:tcPr>
          <w:p w14:paraId="484AFCA3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637" w:type="dxa"/>
          </w:tcPr>
          <w:p w14:paraId="7FCAE02A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1536" w:type="dxa"/>
          </w:tcPr>
          <w:p w14:paraId="25069B21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  <w:vMerge/>
          </w:tcPr>
          <w:p w14:paraId="0979FBD0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29" w:type="dxa"/>
            <w:vMerge/>
          </w:tcPr>
          <w:p w14:paraId="27BDFE3B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</w:tr>
      <w:tr w:rsidR="001F4A88" w14:paraId="2C7232DB" w14:textId="77777777" w:rsidTr="00693C82">
        <w:tc>
          <w:tcPr>
            <w:tcW w:w="780" w:type="dxa"/>
            <w:vAlign w:val="center"/>
          </w:tcPr>
          <w:p w14:paraId="21D7ADCC" w14:textId="77777777" w:rsidR="001F4A88" w:rsidRDefault="001F4A88" w:rsidP="001F4A8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6A333702" w14:textId="2E8BBCFE" w:rsidR="001F4A88" w:rsidRDefault="001F4A88" w:rsidP="001F4A88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</w:tcPr>
          <w:p w14:paraId="49D24801" w14:textId="61C71EC9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3212701" w14:textId="1B506E5A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9E226A2" w14:textId="3C32D63C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637" w:type="dxa"/>
          </w:tcPr>
          <w:p w14:paraId="03F0E375" w14:textId="24CCAC90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6" w:type="dxa"/>
          </w:tcPr>
          <w:p w14:paraId="4B52A15F" w14:textId="63CECBE9" w:rsidR="001F4A88" w:rsidRDefault="001F4A88" w:rsidP="001F4A88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C05973F" w14:textId="146B9414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3D882EA5" w14:textId="46BDD90F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1F4A88" w14:paraId="5B7BB5A4" w14:textId="77777777" w:rsidTr="00693C82">
        <w:trPr>
          <w:trHeight w:val="92"/>
        </w:trPr>
        <w:tc>
          <w:tcPr>
            <w:tcW w:w="780" w:type="dxa"/>
            <w:vAlign w:val="center"/>
          </w:tcPr>
          <w:p w14:paraId="3415B6E7" w14:textId="77777777" w:rsidR="001F4A88" w:rsidRDefault="001F4A88" w:rsidP="001F4A8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4016905D" w14:textId="019FDCE0" w:rsidR="001F4A88" w:rsidRDefault="001F4A88" w:rsidP="001F4A88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王韵涵</w:t>
            </w:r>
            <w:proofErr w:type="gramEnd"/>
          </w:p>
        </w:tc>
        <w:tc>
          <w:tcPr>
            <w:tcW w:w="1327" w:type="dxa"/>
          </w:tcPr>
          <w:p w14:paraId="3CAD0E76" w14:textId="77FBE37C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6109411" w14:textId="1552FCF7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50D29CA" w14:textId="34EC1EE7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637" w:type="dxa"/>
          </w:tcPr>
          <w:p w14:paraId="75090D83" w14:textId="474B5C48" w:rsidR="001F4A88" w:rsidRDefault="001F4A88" w:rsidP="001F4A8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6" w:type="dxa"/>
          </w:tcPr>
          <w:p w14:paraId="77584057" w14:textId="0894F961" w:rsidR="001F4A88" w:rsidRDefault="001F4A88" w:rsidP="001F4A88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FA93D39" w14:textId="65086516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A9E71AC" w14:textId="36FB37B0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1F4A88" w14:paraId="163B4861" w14:textId="77777777" w:rsidTr="00693C82">
        <w:tc>
          <w:tcPr>
            <w:tcW w:w="780" w:type="dxa"/>
            <w:vAlign w:val="center"/>
          </w:tcPr>
          <w:p w14:paraId="33F42C78" w14:textId="77777777" w:rsidR="001F4A88" w:rsidRDefault="001F4A88" w:rsidP="001F4A8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395AD3E8" w14:textId="48B0909E" w:rsidR="001F4A88" w:rsidRDefault="001F4A88" w:rsidP="001F4A88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</w:tcPr>
          <w:p w14:paraId="6C803CBA" w14:textId="44514FC3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EA6966C" w14:textId="5798AEEB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27E5619C" w14:textId="6FACB12F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637" w:type="dxa"/>
          </w:tcPr>
          <w:p w14:paraId="25DE763D" w14:textId="23E15499" w:rsidR="001F4A88" w:rsidRDefault="001F4A88" w:rsidP="001F4A8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6" w:type="dxa"/>
          </w:tcPr>
          <w:p w14:paraId="626AD075" w14:textId="775939A4" w:rsidR="001F4A88" w:rsidRDefault="001F4A88" w:rsidP="001F4A8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6CC1197" w14:textId="231FBC83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DCB95B6" w14:textId="619B29B0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1F4A88" w14:paraId="1201AA17" w14:textId="77777777" w:rsidTr="00693C82">
        <w:tc>
          <w:tcPr>
            <w:tcW w:w="780" w:type="dxa"/>
            <w:vAlign w:val="center"/>
          </w:tcPr>
          <w:p w14:paraId="7B545BDF" w14:textId="77777777" w:rsidR="001F4A88" w:rsidRDefault="001F4A88" w:rsidP="001F4A8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6E556169" w14:textId="42ABF5EF" w:rsidR="001F4A88" w:rsidRDefault="001F4A88" w:rsidP="001F4A88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</w:tcPr>
          <w:p w14:paraId="5C86EC75" w14:textId="57B8D8E1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3F2A3353" w14:textId="69650681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0FFC36E" w14:textId="63B769BD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637" w:type="dxa"/>
          </w:tcPr>
          <w:p w14:paraId="7EF9295A" w14:textId="189A023B" w:rsidR="001F4A88" w:rsidRDefault="001F4A88" w:rsidP="001F4A8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6" w:type="dxa"/>
          </w:tcPr>
          <w:p w14:paraId="37B44C18" w14:textId="2265332E" w:rsidR="001F4A88" w:rsidRDefault="001F4A88" w:rsidP="001F4A8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80BDD" w14:textId="1F692E66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D4BDA46" w14:textId="2125CBDC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1F4A88" w14:paraId="3E3F2C4E" w14:textId="77777777" w:rsidTr="00693C82">
        <w:tc>
          <w:tcPr>
            <w:tcW w:w="780" w:type="dxa"/>
            <w:vAlign w:val="center"/>
          </w:tcPr>
          <w:p w14:paraId="64E6F52B" w14:textId="77777777" w:rsidR="001F4A88" w:rsidRDefault="001F4A88" w:rsidP="001F4A8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 w14:paraId="0B585109" w14:textId="4AE941F7" w:rsidR="001F4A88" w:rsidRDefault="001F4A88" w:rsidP="001F4A88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</w:tcPr>
          <w:p w14:paraId="562974A6" w14:textId="65E3D269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0F6CEEDB" w14:textId="6177FCC6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61140646" w14:textId="6402FB85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637" w:type="dxa"/>
          </w:tcPr>
          <w:p w14:paraId="5841868B" w14:textId="18B49D4B" w:rsidR="001F4A88" w:rsidRDefault="001F4A88" w:rsidP="001F4A8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536" w:type="dxa"/>
          </w:tcPr>
          <w:p w14:paraId="64D3578A" w14:textId="6B258037" w:rsidR="001F4A88" w:rsidRDefault="001F4A88" w:rsidP="001F4A8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14:paraId="1AD22932" w14:textId="496963C6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0B831166" w14:textId="4417356D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1F4A88" w14:paraId="279E4BE8" w14:textId="77777777" w:rsidTr="00693C82">
        <w:tc>
          <w:tcPr>
            <w:tcW w:w="780" w:type="dxa"/>
            <w:vAlign w:val="center"/>
          </w:tcPr>
          <w:p w14:paraId="1893734C" w14:textId="77777777" w:rsidR="001F4A88" w:rsidRDefault="001F4A88" w:rsidP="001F4A8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6BBADE9B" w14:textId="6B486104" w:rsidR="001F4A88" w:rsidRDefault="001F4A88" w:rsidP="001F4A88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 w14:paraId="7AFAE2C1" w14:textId="5C72A8D1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5DA0F76" w14:textId="35C34513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98FD366" w14:textId="1F3DBA01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637" w:type="dxa"/>
          </w:tcPr>
          <w:p w14:paraId="3DADA601" w14:textId="518B7D82" w:rsidR="001F4A88" w:rsidRDefault="001F4A88" w:rsidP="001F4A8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6" w:type="dxa"/>
          </w:tcPr>
          <w:p w14:paraId="49C645CF" w14:textId="37D6BD45" w:rsidR="001F4A88" w:rsidRDefault="001F4A88" w:rsidP="001F4A8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5671010C" w14:textId="4427C3F4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84203F3" w14:textId="449530D8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1F4A88" w14:paraId="7460A9E4" w14:textId="77777777" w:rsidTr="00693C82">
        <w:tc>
          <w:tcPr>
            <w:tcW w:w="780" w:type="dxa"/>
            <w:vAlign w:val="center"/>
          </w:tcPr>
          <w:p w14:paraId="7ED2D9D2" w14:textId="77777777" w:rsidR="001F4A88" w:rsidRDefault="001F4A88" w:rsidP="001F4A8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79FB459F" w14:textId="7A77E83A" w:rsidR="001F4A88" w:rsidRDefault="001F4A88" w:rsidP="001F4A88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</w:tcPr>
          <w:p w14:paraId="37AADA2D" w14:textId="5AD21A92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3080BC1A" w14:textId="4952339F" w:rsidR="001F4A88" w:rsidRDefault="001F4A88" w:rsidP="001F4A8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5BCFD6C" w14:textId="719339C5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637" w:type="dxa"/>
          </w:tcPr>
          <w:p w14:paraId="4E52F91E" w14:textId="381C20B2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6" w:type="dxa"/>
          </w:tcPr>
          <w:p w14:paraId="602BC86A" w14:textId="2A1F1652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AB48685" w14:textId="05A81079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A994108" w14:textId="1B8CACC7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1F4A88" w14:paraId="56C4BCF9" w14:textId="77777777" w:rsidTr="00693C82">
        <w:trPr>
          <w:trHeight w:val="239"/>
        </w:trPr>
        <w:tc>
          <w:tcPr>
            <w:tcW w:w="780" w:type="dxa"/>
            <w:vAlign w:val="center"/>
          </w:tcPr>
          <w:p w14:paraId="3B6295CD" w14:textId="77777777" w:rsidR="001F4A88" w:rsidRDefault="001F4A88" w:rsidP="001F4A8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5019AA9F" w14:textId="722FD2CA" w:rsidR="001F4A88" w:rsidRDefault="001F4A88" w:rsidP="001F4A8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</w:tcPr>
          <w:p w14:paraId="03B364BD" w14:textId="46AAC813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42C6B5F" w14:textId="20CA69F4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71FE4A5" w14:textId="104F8272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637" w:type="dxa"/>
          </w:tcPr>
          <w:p w14:paraId="6D934C34" w14:textId="53497820" w:rsidR="001F4A88" w:rsidRDefault="001F4A88" w:rsidP="001F4A8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6" w:type="dxa"/>
          </w:tcPr>
          <w:p w14:paraId="46DF64EC" w14:textId="61230A79" w:rsidR="001F4A88" w:rsidRDefault="001F4A88" w:rsidP="001F4A8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32F794C" w14:textId="18559DB9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F4CF7A1" w14:textId="27908CEA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1F4A88" w14:paraId="6EA27CC1" w14:textId="77777777" w:rsidTr="00693C82">
        <w:tc>
          <w:tcPr>
            <w:tcW w:w="780" w:type="dxa"/>
            <w:vAlign w:val="center"/>
          </w:tcPr>
          <w:p w14:paraId="54927300" w14:textId="77777777" w:rsidR="001F4A88" w:rsidRDefault="001F4A88" w:rsidP="001F4A8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115298FA" w14:textId="08D1E947" w:rsidR="001F4A88" w:rsidRDefault="001F4A88" w:rsidP="001F4A8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许晨依</w:t>
            </w:r>
            <w:proofErr w:type="gramEnd"/>
          </w:p>
        </w:tc>
        <w:tc>
          <w:tcPr>
            <w:tcW w:w="1327" w:type="dxa"/>
          </w:tcPr>
          <w:p w14:paraId="28C3575C" w14:textId="13A03A1E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68FB2229" w14:textId="04E24B59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055A7283" w14:textId="78713C84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637" w:type="dxa"/>
          </w:tcPr>
          <w:p w14:paraId="79E7C97A" w14:textId="2B2B9415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536" w:type="dxa"/>
          </w:tcPr>
          <w:p w14:paraId="4C294EDF" w14:textId="41DCB47C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 w14:paraId="67C39D19" w14:textId="4B04BE21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566EAAFD" w14:textId="0FFEE3F7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1F4A88" w14:paraId="7CE97971" w14:textId="77777777" w:rsidTr="00693C82">
        <w:tc>
          <w:tcPr>
            <w:tcW w:w="780" w:type="dxa"/>
            <w:vAlign w:val="center"/>
          </w:tcPr>
          <w:p w14:paraId="6A98F7F0" w14:textId="77777777" w:rsidR="001F4A88" w:rsidRDefault="001F4A88" w:rsidP="001F4A8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096CADE6" w14:textId="2425EDB3" w:rsidR="001F4A88" w:rsidRDefault="001F4A88" w:rsidP="001F4A8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</w:tcPr>
          <w:p w14:paraId="2957FFC3" w14:textId="1D612652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FFB9FF3" w14:textId="3307E531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63340B63" w14:textId="69F83F53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637" w:type="dxa"/>
          </w:tcPr>
          <w:p w14:paraId="5EA5B432" w14:textId="34A6E444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6" w:type="dxa"/>
          </w:tcPr>
          <w:p w14:paraId="15FEDD33" w14:textId="42983BE7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6D78AABE" w14:textId="4C5CB2E3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93B2439" w14:textId="1B478097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1F4A88" w14:paraId="641777DF" w14:textId="77777777" w:rsidTr="00693C82">
        <w:tc>
          <w:tcPr>
            <w:tcW w:w="780" w:type="dxa"/>
            <w:vAlign w:val="center"/>
          </w:tcPr>
          <w:p w14:paraId="23E4E2FB" w14:textId="77777777" w:rsidR="001F4A88" w:rsidRDefault="001F4A88" w:rsidP="001F4A8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11</w:t>
            </w:r>
          </w:p>
        </w:tc>
        <w:tc>
          <w:tcPr>
            <w:tcW w:w="1098" w:type="dxa"/>
            <w:vAlign w:val="center"/>
          </w:tcPr>
          <w:p w14:paraId="1EE485A3" w14:textId="0F4779B0" w:rsidR="001F4A88" w:rsidRDefault="001F4A88" w:rsidP="001F4A8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</w:tcPr>
          <w:p w14:paraId="3FE77882" w14:textId="347AF670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2E06F935" w14:textId="6C4CEADF" w:rsidR="001F4A88" w:rsidRDefault="001F4A88" w:rsidP="001F4A8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819" w:type="dxa"/>
          </w:tcPr>
          <w:p w14:paraId="5C9321E5" w14:textId="5DDB5217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637" w:type="dxa"/>
          </w:tcPr>
          <w:p w14:paraId="13883E83" w14:textId="41E9178B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536" w:type="dxa"/>
          </w:tcPr>
          <w:p w14:paraId="6CD2E5C7" w14:textId="26390B83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 w14:paraId="71C5FA5A" w14:textId="757B5629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532240A9" w14:textId="17A55E3B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1F4A88" w14:paraId="701A183D" w14:textId="77777777" w:rsidTr="00693C82">
        <w:tc>
          <w:tcPr>
            <w:tcW w:w="780" w:type="dxa"/>
            <w:vAlign w:val="center"/>
          </w:tcPr>
          <w:p w14:paraId="735E961A" w14:textId="77777777" w:rsidR="001F4A88" w:rsidRDefault="001F4A88" w:rsidP="001F4A8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0EB15976" w14:textId="50F80C24" w:rsidR="001F4A88" w:rsidRDefault="001F4A88" w:rsidP="001F4A8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顾宇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浩</w:t>
            </w:r>
            <w:proofErr w:type="gramEnd"/>
          </w:p>
        </w:tc>
        <w:tc>
          <w:tcPr>
            <w:tcW w:w="1327" w:type="dxa"/>
          </w:tcPr>
          <w:p w14:paraId="44C1BAA4" w14:textId="2607A756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5721F6F3" w14:textId="0EAB5880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4D0BAC28" w14:textId="5E6EDA33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637" w:type="dxa"/>
          </w:tcPr>
          <w:p w14:paraId="53D8593D" w14:textId="5DB5BD1A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536" w:type="dxa"/>
          </w:tcPr>
          <w:p w14:paraId="2DE469C7" w14:textId="202481D6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 w14:paraId="2EBAD15C" w14:textId="3395BE18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4FFE76A3" w14:textId="12AA5FE9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1F4A88" w14:paraId="5C553BF9" w14:textId="77777777" w:rsidTr="00693C82">
        <w:tc>
          <w:tcPr>
            <w:tcW w:w="780" w:type="dxa"/>
            <w:vAlign w:val="center"/>
          </w:tcPr>
          <w:p w14:paraId="3420D1E0" w14:textId="77777777" w:rsidR="001F4A88" w:rsidRDefault="001F4A88" w:rsidP="001F4A8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6A203FA3" w14:textId="51790ED0" w:rsidR="001F4A88" w:rsidRDefault="001F4A88" w:rsidP="001F4A8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</w:tcPr>
          <w:p w14:paraId="72363212" w14:textId="03056A8C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42BBEEC" w14:textId="01D52866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3D482A3E" w14:textId="697B729F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637" w:type="dxa"/>
          </w:tcPr>
          <w:p w14:paraId="14896371" w14:textId="3BEEFC28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6" w:type="dxa"/>
          </w:tcPr>
          <w:p w14:paraId="75B8B47F" w14:textId="1335CED8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49F17328" w14:textId="24863DA3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EDBABA8" w14:textId="4CF75E12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1F4A88" w14:paraId="26B6E87C" w14:textId="77777777" w:rsidTr="00693C82">
        <w:tc>
          <w:tcPr>
            <w:tcW w:w="780" w:type="dxa"/>
            <w:vAlign w:val="center"/>
          </w:tcPr>
          <w:p w14:paraId="4CEAA788" w14:textId="77777777" w:rsidR="001F4A88" w:rsidRDefault="001F4A88" w:rsidP="001F4A8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6129F1B5" w14:textId="4DA9FF89" w:rsidR="001F4A88" w:rsidRDefault="001F4A88" w:rsidP="001F4A8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 w14:paraId="212A9CC6" w14:textId="3FC88796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ACD209B" w14:textId="71C561F6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2A68E1DB" w14:textId="7004EDA4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637" w:type="dxa"/>
          </w:tcPr>
          <w:p w14:paraId="14AD58AA" w14:textId="6D8A0A6F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6" w:type="dxa"/>
          </w:tcPr>
          <w:p w14:paraId="592F3DE2" w14:textId="3BE8ACDF" w:rsidR="001F4A88" w:rsidRDefault="001F4A88" w:rsidP="001F4A8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465F5ED" w14:textId="7AAE802B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6982B03" w14:textId="7D53C880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1F4A88" w14:paraId="0BB2FB2D" w14:textId="77777777" w:rsidTr="00693C82">
        <w:tc>
          <w:tcPr>
            <w:tcW w:w="780" w:type="dxa"/>
            <w:vAlign w:val="center"/>
          </w:tcPr>
          <w:p w14:paraId="5201A115" w14:textId="77777777" w:rsidR="001F4A88" w:rsidRDefault="001F4A88" w:rsidP="001F4A8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238D79C6" w14:textId="28C55691" w:rsidR="001F4A88" w:rsidRDefault="001F4A88" w:rsidP="001F4A8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</w:tcPr>
          <w:p w14:paraId="05855DED" w14:textId="44A80A58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6870FB07" w14:textId="7DA1B253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15B22A5" w14:textId="3F430A9F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637" w:type="dxa"/>
          </w:tcPr>
          <w:p w14:paraId="304CEB62" w14:textId="09FB41F8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6" w:type="dxa"/>
          </w:tcPr>
          <w:p w14:paraId="11EEE778" w14:textId="071E7029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532AA68" w14:textId="35C176B0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3C01A04" w14:textId="59F314B4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1F4A88" w14:paraId="3A33CAAC" w14:textId="77777777" w:rsidTr="00693C82">
        <w:tc>
          <w:tcPr>
            <w:tcW w:w="780" w:type="dxa"/>
            <w:vAlign w:val="center"/>
          </w:tcPr>
          <w:p w14:paraId="6C5A9A27" w14:textId="3AA1E17A" w:rsidR="001F4A88" w:rsidRDefault="001F4A88" w:rsidP="001F4A8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6AD8BBD5" w14:textId="756A6B62" w:rsidR="001F4A88" w:rsidRDefault="001F4A88" w:rsidP="001F4A8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徐佑恒</w:t>
            </w:r>
            <w:proofErr w:type="gramEnd"/>
          </w:p>
        </w:tc>
        <w:tc>
          <w:tcPr>
            <w:tcW w:w="1327" w:type="dxa"/>
          </w:tcPr>
          <w:p w14:paraId="17AAC95A" w14:textId="0460668E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DFB35A0" w14:textId="014B0E3C" w:rsidR="001F4A88" w:rsidRDefault="001F4A88" w:rsidP="001F4A8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7944E9E1" w14:textId="376DD390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637" w:type="dxa"/>
          </w:tcPr>
          <w:p w14:paraId="63CD43C3" w14:textId="0B5A04E6" w:rsidR="001F4A88" w:rsidRDefault="001F4A88" w:rsidP="001F4A8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6" w:type="dxa"/>
          </w:tcPr>
          <w:p w14:paraId="54AD86C0" w14:textId="177A925F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201757B5" w14:textId="544DFD6F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3A8C7A12" w14:textId="4F006AA2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1F4A88" w14:paraId="39C302BE" w14:textId="77777777" w:rsidTr="00693C82">
        <w:trPr>
          <w:trHeight w:val="326"/>
        </w:trPr>
        <w:tc>
          <w:tcPr>
            <w:tcW w:w="780" w:type="dxa"/>
            <w:vAlign w:val="center"/>
          </w:tcPr>
          <w:p w14:paraId="6FF302EC" w14:textId="77777777" w:rsidR="001F4A88" w:rsidRDefault="001F4A88" w:rsidP="001F4A8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58C3FACA" w14:textId="237FAC17" w:rsidR="001F4A88" w:rsidRDefault="001F4A88" w:rsidP="001F4A8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庄溢</w:t>
            </w:r>
            <w:proofErr w:type="gramEnd"/>
          </w:p>
        </w:tc>
        <w:tc>
          <w:tcPr>
            <w:tcW w:w="1327" w:type="dxa"/>
          </w:tcPr>
          <w:p w14:paraId="7178F650" w14:textId="1359C87F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488E6096" w14:textId="766D7D3C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91C2858" w14:textId="616A637A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637" w:type="dxa"/>
          </w:tcPr>
          <w:p w14:paraId="6844873E" w14:textId="7A78AB62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6" w:type="dxa"/>
          </w:tcPr>
          <w:p w14:paraId="2805361C" w14:textId="65201BEC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6AF988D1" w14:textId="6576213C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0202A00F" w14:textId="67BDE745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1F4A88" w14:paraId="2A42D53D" w14:textId="77777777" w:rsidTr="00693C82">
        <w:tc>
          <w:tcPr>
            <w:tcW w:w="780" w:type="dxa"/>
            <w:vAlign w:val="center"/>
          </w:tcPr>
          <w:p w14:paraId="094CFBB6" w14:textId="77777777" w:rsidR="001F4A88" w:rsidRDefault="001F4A88" w:rsidP="001F4A8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69612093" w14:textId="4C9C84B6" w:rsidR="001F4A88" w:rsidRDefault="001F4A88" w:rsidP="001F4A8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 w14:paraId="4E2B8EBA" w14:textId="68DF3138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80F61EA" w14:textId="6C56014A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12C40E1" w14:textId="3A7C73B6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637" w:type="dxa"/>
          </w:tcPr>
          <w:p w14:paraId="19C19663" w14:textId="649D4449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6" w:type="dxa"/>
          </w:tcPr>
          <w:p w14:paraId="32B3129B" w14:textId="55363D3A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DA3F5" w14:textId="377DF2CC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3E7AF74" w14:textId="75D85A37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1F4A88" w14:paraId="09B7DF0A" w14:textId="77777777" w:rsidTr="00693C82">
        <w:tc>
          <w:tcPr>
            <w:tcW w:w="780" w:type="dxa"/>
            <w:vAlign w:val="center"/>
          </w:tcPr>
          <w:p w14:paraId="60FB4A18" w14:textId="77777777" w:rsidR="001F4A88" w:rsidRDefault="001F4A88" w:rsidP="001F4A8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235658C1" w14:textId="1F3D5E17" w:rsidR="001F4A88" w:rsidRDefault="001F4A88" w:rsidP="001F4A8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朱圣庆</w:t>
            </w:r>
            <w:proofErr w:type="gramEnd"/>
          </w:p>
        </w:tc>
        <w:tc>
          <w:tcPr>
            <w:tcW w:w="1327" w:type="dxa"/>
          </w:tcPr>
          <w:p w14:paraId="4297BC61" w14:textId="579AB502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222AE07" w14:textId="651EF666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77B25C0" w14:textId="6317ED63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637" w:type="dxa"/>
          </w:tcPr>
          <w:p w14:paraId="6A63FD1B" w14:textId="5B18D6F4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6" w:type="dxa"/>
          </w:tcPr>
          <w:p w14:paraId="18F1E428" w14:textId="5C51DA0E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2CA82DD" w14:textId="10C42616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7E0B11D4" w14:textId="4FF5DB7B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1F4A88" w14:paraId="53E8B04C" w14:textId="77777777" w:rsidTr="00693C82">
        <w:tc>
          <w:tcPr>
            <w:tcW w:w="780" w:type="dxa"/>
            <w:vAlign w:val="center"/>
          </w:tcPr>
          <w:p w14:paraId="6DF44132" w14:textId="77777777" w:rsidR="001F4A88" w:rsidRDefault="001F4A88" w:rsidP="001F4A8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4E760EB4" w14:textId="4F4AA2F6" w:rsidR="001F4A88" w:rsidRDefault="001F4A88" w:rsidP="001F4A8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</w:tcPr>
          <w:p w14:paraId="221EECD4" w14:textId="09D9188F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77047E7" w14:textId="688FE3C3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98315F3" w14:textId="458AE953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637" w:type="dxa"/>
          </w:tcPr>
          <w:p w14:paraId="44EDEB7C" w14:textId="3348A3AB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6" w:type="dxa"/>
          </w:tcPr>
          <w:p w14:paraId="766FD693" w14:textId="2F7ADF4D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B87C023" w14:textId="0D16A48E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1E2C692" w14:textId="38B3A5C4" w:rsidR="001F4A88" w:rsidRDefault="001F4A88" w:rsidP="001F4A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</w:tbl>
    <w:p w14:paraId="732E335C" w14:textId="3B64E08F" w:rsidR="00D66ABE" w:rsidRDefault="00D66ABE" w:rsidP="00D66ABE">
      <w:pPr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 w:rsidR="00A546CD">
        <w:rPr>
          <w:rStyle w:val="ad"/>
          <w:rFonts w:ascii="宋体" w:eastAsia="宋体" w:hAnsi="宋体" w:cs="宋体" w:hint="eastAsia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792BB4F3" wp14:editId="7AC5BC78">
            <wp:extent cx="1920067" cy="1440000"/>
            <wp:effectExtent l="0" t="0" r="0" b="0"/>
            <wp:docPr id="35734638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46CD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 w:rsidR="00A546CD">
        <w:rPr>
          <w:rStyle w:val="ad"/>
          <w:rFonts w:ascii="宋体" w:eastAsia="宋体" w:hAnsi="宋体" w:cs="宋体" w:hint="eastAsia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53C61ED5" wp14:editId="3139357D">
            <wp:extent cx="1920067" cy="1440000"/>
            <wp:effectExtent l="0" t="0" r="0" b="0"/>
            <wp:docPr id="86933975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46CD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 w:rsidR="00A546CD">
        <w:rPr>
          <w:rStyle w:val="ad"/>
          <w:rFonts w:ascii="宋体" w:eastAsia="宋体" w:hAnsi="宋体" w:cs="宋体" w:hint="eastAsia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43C38C00" wp14:editId="77CDE78E">
            <wp:extent cx="1920067" cy="1440000"/>
            <wp:effectExtent l="0" t="0" r="0" b="0"/>
            <wp:docPr id="39671590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06EA4" w14:textId="407BB891" w:rsidR="00693C82" w:rsidRDefault="00693C82" w:rsidP="00693C82">
      <w:pPr>
        <w:ind w:firstLine="730"/>
        <w:jc w:val="center"/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</w:t>
      </w:r>
      <w:r w:rsidR="001F4A88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区域游戏</w:t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5187119B" w14:textId="6FB60B4E" w:rsidR="001F4A88" w:rsidRPr="00A546CD" w:rsidRDefault="001F4A88" w:rsidP="00A546CD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 w:rsidRPr="00A546CD">
        <w:rPr>
          <w:rFonts w:ascii="宋体" w:eastAsia="宋体" w:hAnsi="宋体" w:cs="宋体"/>
          <w:sz w:val="24"/>
          <w:szCs w:val="24"/>
        </w:rPr>
        <w:t>今天孩子们</w:t>
      </w:r>
      <w:r w:rsidRPr="00A546CD">
        <w:rPr>
          <w:rFonts w:ascii="宋体" w:eastAsia="宋体" w:hAnsi="宋体" w:cs="宋体" w:hint="eastAsia"/>
          <w:sz w:val="24"/>
          <w:szCs w:val="24"/>
        </w:rPr>
        <w:t>根据自己的兴趣选择了不同的区域进行游戏。益智区依然最受欢迎，雪花片、磁力片、三角形积木的作品越来越多。美工区的小朋友也不少，有的在用太空泥做柳条，有的在用毛茛做摇摇花，还有的在玩纸杯传声筒。虽然各有不同的选择，但快乐相同。</w:t>
      </w:r>
    </w:p>
    <w:p w14:paraId="2D381536" w14:textId="7EF29628" w:rsidR="00A546CD" w:rsidRDefault="00A546CD" w:rsidP="00A546CD">
      <w:pPr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63ABCAA9" wp14:editId="0F137075">
            <wp:extent cx="1920067" cy="1440000"/>
            <wp:effectExtent l="0" t="0" r="0" b="0"/>
            <wp:docPr id="8451369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宋体" w:eastAsia="宋体" w:hAnsi="宋体" w:cs="宋体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6B5027A8" wp14:editId="5F81BBEE">
            <wp:extent cx="1920067" cy="1440000"/>
            <wp:effectExtent l="0" t="0" r="0" b="0"/>
            <wp:docPr id="210140834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宋体" w:eastAsia="宋体" w:hAnsi="宋体" w:cs="宋体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6CCCC9B1" wp14:editId="56E30D4A">
            <wp:extent cx="1920067" cy="1440000"/>
            <wp:effectExtent l="0" t="0" r="0" b="0"/>
            <wp:docPr id="157993898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C528F" w14:textId="4D255B9B" w:rsidR="001C2B15" w:rsidRPr="00B20F2E" w:rsidRDefault="001C2B15" w:rsidP="001C2B15">
      <w:pPr>
        <w:ind w:firstLineChars="200" w:firstLine="642"/>
        <w:jc w:val="center"/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「温馨提示」</w:t>
      </w:r>
    </w:p>
    <w:p w14:paraId="084747AD" w14:textId="0F875C4F" w:rsidR="00693C82" w:rsidRDefault="00A546CD" w:rsidP="008021C1">
      <w:pPr>
        <w:pStyle w:val="af0"/>
        <w:widowControl/>
        <w:numPr>
          <w:ilvl w:val="0"/>
          <w:numId w:val="16"/>
        </w:numPr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明天是清明节，因此今天我们不开展全托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不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夜宿班活动，请接送的家长与3:30准时接孩子回家。</w:t>
      </w:r>
    </w:p>
    <w:p w14:paraId="5B73709B" w14:textId="24A3D854" w:rsidR="00A546CD" w:rsidRDefault="00A546CD" w:rsidP="008021C1">
      <w:pPr>
        <w:pStyle w:val="af0"/>
        <w:widowControl/>
        <w:numPr>
          <w:ilvl w:val="0"/>
          <w:numId w:val="16"/>
        </w:numPr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清明节放假三天（4月3日</w:t>
      </w:r>
      <w:r>
        <w:rPr>
          <w:rFonts w:ascii="宋体" w:eastAsia="宋体" w:hAnsi="宋体" w:cs="宋体"/>
          <w:sz w:val="24"/>
          <w:szCs w:val="24"/>
        </w:rPr>
        <w:t>—</w:t>
      </w:r>
      <w:r>
        <w:rPr>
          <w:rFonts w:ascii="宋体" w:eastAsia="宋体" w:hAnsi="宋体" w:cs="宋体" w:hint="eastAsia"/>
          <w:sz w:val="24"/>
          <w:szCs w:val="24"/>
        </w:rPr>
        <w:t>4月6日），星期日（4月7日）正常上学。</w:t>
      </w:r>
      <w:r>
        <w:rPr>
          <w:rFonts w:ascii="宋体" w:eastAsia="宋体" w:hAnsi="宋体" w:cs="宋体" w:hint="eastAsia"/>
          <w:sz w:val="24"/>
          <w:szCs w:val="24"/>
        </w:rPr>
        <w:t>请知悉！</w:t>
      </w:r>
      <w:r>
        <w:rPr>
          <w:rFonts w:ascii="宋体" w:eastAsia="宋体" w:hAnsi="宋体" w:cs="宋体" w:hint="eastAsia"/>
          <w:sz w:val="24"/>
          <w:szCs w:val="24"/>
        </w:rPr>
        <w:t>另外我们的入园时间是8:10</w:t>
      </w:r>
      <w:r>
        <w:rPr>
          <w:rFonts w:ascii="宋体" w:eastAsia="宋体" w:hAnsi="宋体" w:cs="宋体"/>
          <w:sz w:val="24"/>
          <w:szCs w:val="24"/>
        </w:rPr>
        <w:t>—</w:t>
      </w:r>
      <w:r>
        <w:rPr>
          <w:rFonts w:ascii="宋体" w:eastAsia="宋体" w:hAnsi="宋体" w:cs="宋体" w:hint="eastAsia"/>
          <w:sz w:val="24"/>
          <w:szCs w:val="24"/>
        </w:rPr>
        <w:t>8:20，请于相应时间入园，不要过早于校门口等待！</w:t>
      </w:r>
      <w:r w:rsidR="00F55194">
        <w:rPr>
          <w:rFonts w:ascii="宋体" w:eastAsia="宋体" w:hAnsi="宋体" w:cs="宋体"/>
          <w:sz w:val="24"/>
          <w:szCs w:val="24"/>
        </w:rPr>
        <w:t xml:space="preserve"> </w:t>
      </w:r>
    </w:p>
    <w:p w14:paraId="41F04DC9" w14:textId="47BD071A" w:rsidR="00A546CD" w:rsidRDefault="00A546CD" w:rsidP="008021C1">
      <w:pPr>
        <w:pStyle w:val="af0"/>
        <w:widowControl/>
        <w:numPr>
          <w:ilvl w:val="0"/>
          <w:numId w:val="16"/>
        </w:numPr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为了让我们的教室更加美观，孩子们的小手更加灵巧，请帮忙收集以下材料：</w:t>
      </w:r>
    </w:p>
    <w:p w14:paraId="0927CCA8" w14:textId="7ABAD904" w:rsidR="00A546CD" w:rsidRDefault="00F55194" w:rsidP="00A546CD">
      <w:pPr>
        <w:pStyle w:val="af0"/>
        <w:widowControl/>
        <w:ind w:left="72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水彩笔、丙烯马克笔、丙烯颜料、彩色卡纸、美观坚实的硬纸盒、益智类玩具、科学小实验材料、家中闲置的绘本。</w:t>
      </w:r>
    </w:p>
    <w:p w14:paraId="40F3C27B" w14:textId="119BD7F0" w:rsidR="00F55194" w:rsidRPr="00FD61AF" w:rsidRDefault="00F55194" w:rsidP="00A546CD">
      <w:pPr>
        <w:pStyle w:val="af0"/>
        <w:widowControl/>
        <w:ind w:left="720"/>
        <w:jc w:val="lef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收集的材料于清明节后带来！谢谢配合！</w:t>
      </w:r>
    </w:p>
    <w:p w14:paraId="4015F977" w14:textId="77777777" w:rsidR="00693C82" w:rsidRPr="00693C82" w:rsidRDefault="00693C82" w:rsidP="00693C82">
      <w:pPr>
        <w:widowControl/>
        <w:ind w:left="360"/>
        <w:jc w:val="left"/>
        <w:rPr>
          <w:rFonts w:ascii="宋体" w:eastAsia="宋体" w:hAnsi="宋体" w:cs="宋体"/>
          <w:sz w:val="24"/>
          <w:szCs w:val="24"/>
        </w:rPr>
      </w:pPr>
    </w:p>
    <w:sectPr w:rsidR="00693C82" w:rsidRPr="00693C82" w:rsidSect="003A139B">
      <w:headerReference w:type="default" r:id="rId19"/>
      <w:footerReference w:type="default" r:id="rId20"/>
      <w:pgSz w:w="11906" w:h="16838"/>
      <w:pgMar w:top="1304" w:right="1134" w:bottom="130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102763" w14:textId="77777777" w:rsidR="003A139B" w:rsidRDefault="003A139B">
      <w:r>
        <w:separator/>
      </w:r>
    </w:p>
  </w:endnote>
  <w:endnote w:type="continuationSeparator" w:id="0">
    <w:p w14:paraId="042D0ADD" w14:textId="77777777" w:rsidR="003A139B" w:rsidRDefault="003A13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Cochin-BoldItalic">
    <w:altName w:val="Segoe Print"/>
    <w:charset w:val="00"/>
    <w:family w:val="auto"/>
    <w:pitch w:val="default"/>
    <w:sig w:usb0="00000000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FEA430" w14:textId="77777777" w:rsidR="008C7DF6" w:rsidRDefault="008C7DF6">
    <w:pPr>
      <w:pStyle w:val="a3"/>
    </w:pPr>
  </w:p>
  <w:p w14:paraId="77EDA4E5" w14:textId="77777777" w:rsidR="008C7DF6" w:rsidRDefault="008C7DF6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D3D70C" w14:textId="77777777" w:rsidR="003A139B" w:rsidRDefault="003A139B">
      <w:r>
        <w:separator/>
      </w:r>
    </w:p>
  </w:footnote>
  <w:footnote w:type="continuationSeparator" w:id="0">
    <w:p w14:paraId="4EDD0A68" w14:textId="77777777" w:rsidR="003A139B" w:rsidRDefault="003A13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F3DD0A" w14:textId="77777777" w:rsidR="008C7DF6" w:rsidRDefault="00FE273A">
    <w:pPr>
      <w:pStyle w:val="a5"/>
      <w:pBdr>
        <w:bottom w:val="none" w:sz="0" w:space="1" w:color="auto"/>
      </w:pBdr>
    </w:pPr>
    <w:r>
      <w:rPr>
        <w:noProof/>
      </w:rPr>
      <w:drawing>
        <wp:anchor distT="0" distB="0" distL="114300" distR="114300" simplePos="0" relativeHeight="251660288" behindDoc="1" locked="0" layoutInCell="1" allowOverlap="1" wp14:anchorId="65242F23" wp14:editId="38314B2D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8" type="#_x0000_t75" style="width:1536pt;height:16in;visibility:visible" o:bullet="t">
        <v:imagedata r:id="rId1" o:title=""/>
      </v:shape>
    </w:pict>
  </w:numPicBullet>
  <w:numPicBullet w:numPicBulletId="1">
    <w:pict>
      <v:shape id="_x0000_i1069" type="#_x0000_t75" style="width:1536pt;height:16in;visibility:visible" o:bullet="t">
        <v:imagedata r:id="rId2" o:title=""/>
      </v:shape>
    </w:pict>
  </w:numPicBullet>
  <w:numPicBullet w:numPicBulletId="2">
    <w:pict>
      <v:shape id="_x0000_i1070" type="#_x0000_t75" style="width:1536pt;height:16in;visibility:visible" o:bullet="t">
        <v:imagedata r:id="rId3" o:title=""/>
      </v:shape>
    </w:pict>
  </w:numPicBullet>
  <w:abstractNum w:abstractNumId="0" w15:restartNumberingAfterBreak="0">
    <w:nsid w:val="01CA4B8F"/>
    <w:multiLevelType w:val="hybridMultilevel"/>
    <w:tmpl w:val="8C46FEA4"/>
    <w:lvl w:ilvl="0" w:tplc="1428BC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152B4CCD"/>
    <w:multiLevelType w:val="hybridMultilevel"/>
    <w:tmpl w:val="CC82153A"/>
    <w:lvl w:ilvl="0" w:tplc="39665B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19F74ACB"/>
    <w:multiLevelType w:val="hybridMultilevel"/>
    <w:tmpl w:val="FD261D1E"/>
    <w:lvl w:ilvl="0" w:tplc="76AE87D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2E0E7986"/>
    <w:multiLevelType w:val="hybridMultilevel"/>
    <w:tmpl w:val="ADB6A4F6"/>
    <w:lvl w:ilvl="0" w:tplc="7690E7A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4" w15:restartNumberingAfterBreak="0">
    <w:nsid w:val="32732A8E"/>
    <w:multiLevelType w:val="hybridMultilevel"/>
    <w:tmpl w:val="DF347614"/>
    <w:lvl w:ilvl="0" w:tplc="4FF26E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5" w15:restartNumberingAfterBreak="0">
    <w:nsid w:val="3ADD65D1"/>
    <w:multiLevelType w:val="hybridMultilevel"/>
    <w:tmpl w:val="6E202F80"/>
    <w:lvl w:ilvl="0" w:tplc="045A695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6" w15:restartNumberingAfterBreak="0">
    <w:nsid w:val="4C5C20A3"/>
    <w:multiLevelType w:val="hybridMultilevel"/>
    <w:tmpl w:val="26E20DAA"/>
    <w:lvl w:ilvl="0" w:tplc="A15601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7" w15:restartNumberingAfterBreak="0">
    <w:nsid w:val="4D433B30"/>
    <w:multiLevelType w:val="hybridMultilevel"/>
    <w:tmpl w:val="4DFC167A"/>
    <w:lvl w:ilvl="0" w:tplc="CE4CF3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8" w15:restartNumberingAfterBreak="0">
    <w:nsid w:val="4D4B0D48"/>
    <w:multiLevelType w:val="hybridMultilevel"/>
    <w:tmpl w:val="ADCE55F0"/>
    <w:lvl w:ilvl="0" w:tplc="D5B620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9" w15:restartNumberingAfterBreak="0">
    <w:nsid w:val="4FD90675"/>
    <w:multiLevelType w:val="hybridMultilevel"/>
    <w:tmpl w:val="D84EB128"/>
    <w:lvl w:ilvl="0" w:tplc="48A06E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0" w15:restartNumberingAfterBreak="0">
    <w:nsid w:val="51B135A2"/>
    <w:multiLevelType w:val="hybridMultilevel"/>
    <w:tmpl w:val="EE58308A"/>
    <w:lvl w:ilvl="0" w:tplc="26DADAF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11" w15:restartNumberingAfterBreak="0">
    <w:nsid w:val="528B6248"/>
    <w:multiLevelType w:val="hybridMultilevel"/>
    <w:tmpl w:val="6F1AB37C"/>
    <w:lvl w:ilvl="0" w:tplc="3FE4A0DC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B4E68B32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61185A48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DB3E5DDE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62EA464A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0EB6CAE8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C39E34BE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D152DB5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B346FAC2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12" w15:restartNumberingAfterBreak="0">
    <w:nsid w:val="62005471"/>
    <w:multiLevelType w:val="hybridMultilevel"/>
    <w:tmpl w:val="133651CA"/>
    <w:lvl w:ilvl="0" w:tplc="5ACA5CB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13" w15:restartNumberingAfterBreak="0">
    <w:nsid w:val="712C0802"/>
    <w:multiLevelType w:val="hybridMultilevel"/>
    <w:tmpl w:val="B2A265E8"/>
    <w:lvl w:ilvl="0" w:tplc="8F0A1F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14" w15:restartNumberingAfterBreak="0">
    <w:nsid w:val="754B160A"/>
    <w:multiLevelType w:val="hybridMultilevel"/>
    <w:tmpl w:val="680C2322"/>
    <w:lvl w:ilvl="0" w:tplc="48B84B4C">
      <w:start w:val="1"/>
      <w:numFmt w:val="bullet"/>
      <w:lvlText w:val=""/>
      <w:lvlPicBulletId w:val="1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263E7D42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BF6401FC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68D4062A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BFBC0C2C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6EE6076C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2DD83226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6324FB8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A0A67288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15" w15:restartNumberingAfterBreak="0">
    <w:nsid w:val="797A1611"/>
    <w:multiLevelType w:val="hybridMultilevel"/>
    <w:tmpl w:val="A0569DEC"/>
    <w:lvl w:ilvl="0" w:tplc="E84C5AA8">
      <w:start w:val="1"/>
      <w:numFmt w:val="bullet"/>
      <w:lvlText w:val=""/>
      <w:lvlPicBulletId w:val="2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4EEC3AB8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096E40E8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895C192E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39281AEA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DCB0D71C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F79A659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F1223C1C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925E84DE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 w16cid:durableId="799498310">
    <w:abstractNumId w:val="1"/>
  </w:num>
  <w:num w:numId="2" w16cid:durableId="309216491">
    <w:abstractNumId w:val="2"/>
  </w:num>
  <w:num w:numId="3" w16cid:durableId="1242831606">
    <w:abstractNumId w:val="0"/>
  </w:num>
  <w:num w:numId="4" w16cid:durableId="1516848241">
    <w:abstractNumId w:val="7"/>
  </w:num>
  <w:num w:numId="5" w16cid:durableId="2129278147">
    <w:abstractNumId w:val="6"/>
  </w:num>
  <w:num w:numId="6" w16cid:durableId="1404644506">
    <w:abstractNumId w:val="11"/>
  </w:num>
  <w:num w:numId="7" w16cid:durableId="1350717350">
    <w:abstractNumId w:val="8"/>
  </w:num>
  <w:num w:numId="8" w16cid:durableId="829520408">
    <w:abstractNumId w:val="14"/>
  </w:num>
  <w:num w:numId="9" w16cid:durableId="902522146">
    <w:abstractNumId w:val="4"/>
  </w:num>
  <w:num w:numId="10" w16cid:durableId="647124757">
    <w:abstractNumId w:val="10"/>
  </w:num>
  <w:num w:numId="11" w16cid:durableId="1364402360">
    <w:abstractNumId w:val="15"/>
  </w:num>
  <w:num w:numId="12" w16cid:durableId="1681731983">
    <w:abstractNumId w:val="5"/>
  </w:num>
  <w:num w:numId="13" w16cid:durableId="1273169220">
    <w:abstractNumId w:val="12"/>
  </w:num>
  <w:num w:numId="14" w16cid:durableId="307057190">
    <w:abstractNumId w:val="3"/>
  </w:num>
  <w:num w:numId="15" w16cid:durableId="575238392">
    <w:abstractNumId w:val="9"/>
  </w:num>
  <w:num w:numId="16" w16cid:durableId="98331815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bordersDoNotSurroundHeader/>
  <w:bordersDoNotSurroundFooter/>
  <w:proofState w:spelling="clean" w:grammar="clean"/>
  <w:attachedTemplate r:id="rId1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  <w:rsid w:val="000039ED"/>
    <w:rsid w:val="00014C0F"/>
    <w:rsid w:val="000273B5"/>
    <w:rsid w:val="00032DFF"/>
    <w:rsid w:val="000401A5"/>
    <w:rsid w:val="000551A9"/>
    <w:rsid w:val="00057611"/>
    <w:rsid w:val="0008220D"/>
    <w:rsid w:val="00083C63"/>
    <w:rsid w:val="00093DC5"/>
    <w:rsid w:val="000974EE"/>
    <w:rsid w:val="00097789"/>
    <w:rsid w:val="000B146C"/>
    <w:rsid w:val="000C110A"/>
    <w:rsid w:val="000D2AE1"/>
    <w:rsid w:val="000D3253"/>
    <w:rsid w:val="000F3930"/>
    <w:rsid w:val="000F3EBC"/>
    <w:rsid w:val="000F554E"/>
    <w:rsid w:val="0010110C"/>
    <w:rsid w:val="00102AC9"/>
    <w:rsid w:val="00110B5D"/>
    <w:rsid w:val="001118C7"/>
    <w:rsid w:val="0011511C"/>
    <w:rsid w:val="00127340"/>
    <w:rsid w:val="00130ACB"/>
    <w:rsid w:val="00133E4F"/>
    <w:rsid w:val="001648BB"/>
    <w:rsid w:val="0018247A"/>
    <w:rsid w:val="00182A79"/>
    <w:rsid w:val="00194AD3"/>
    <w:rsid w:val="001979BA"/>
    <w:rsid w:val="001C2B15"/>
    <w:rsid w:val="001E1B3C"/>
    <w:rsid w:val="001E7D3F"/>
    <w:rsid w:val="001F3782"/>
    <w:rsid w:val="001F4A88"/>
    <w:rsid w:val="00224B03"/>
    <w:rsid w:val="00232862"/>
    <w:rsid w:val="00241A92"/>
    <w:rsid w:val="00251E25"/>
    <w:rsid w:val="00252B76"/>
    <w:rsid w:val="00273B3B"/>
    <w:rsid w:val="002740E6"/>
    <w:rsid w:val="002937F6"/>
    <w:rsid w:val="002A0E92"/>
    <w:rsid w:val="002A542E"/>
    <w:rsid w:val="002A6401"/>
    <w:rsid w:val="002B4F3D"/>
    <w:rsid w:val="002B66D0"/>
    <w:rsid w:val="002D6698"/>
    <w:rsid w:val="002E123E"/>
    <w:rsid w:val="002F43F3"/>
    <w:rsid w:val="003005C8"/>
    <w:rsid w:val="003070D5"/>
    <w:rsid w:val="00315A84"/>
    <w:rsid w:val="00316F36"/>
    <w:rsid w:val="0033309B"/>
    <w:rsid w:val="00333288"/>
    <w:rsid w:val="003428FC"/>
    <w:rsid w:val="00344244"/>
    <w:rsid w:val="00362952"/>
    <w:rsid w:val="0038399C"/>
    <w:rsid w:val="00384F41"/>
    <w:rsid w:val="003874C5"/>
    <w:rsid w:val="003900A3"/>
    <w:rsid w:val="003A139B"/>
    <w:rsid w:val="003A2824"/>
    <w:rsid w:val="003C2459"/>
    <w:rsid w:val="00400266"/>
    <w:rsid w:val="00402440"/>
    <w:rsid w:val="00402E39"/>
    <w:rsid w:val="00413CC1"/>
    <w:rsid w:val="00440686"/>
    <w:rsid w:val="00447F93"/>
    <w:rsid w:val="00453214"/>
    <w:rsid w:val="00462D05"/>
    <w:rsid w:val="00467E47"/>
    <w:rsid w:val="00476FF5"/>
    <w:rsid w:val="004C3A6F"/>
    <w:rsid w:val="004C76B6"/>
    <w:rsid w:val="004D26F6"/>
    <w:rsid w:val="004D2C0A"/>
    <w:rsid w:val="004E0C50"/>
    <w:rsid w:val="005079D0"/>
    <w:rsid w:val="00510E03"/>
    <w:rsid w:val="00514F8A"/>
    <w:rsid w:val="005176B0"/>
    <w:rsid w:val="0052732C"/>
    <w:rsid w:val="005302B1"/>
    <w:rsid w:val="005411DF"/>
    <w:rsid w:val="0054551A"/>
    <w:rsid w:val="00557DA8"/>
    <w:rsid w:val="00561345"/>
    <w:rsid w:val="005618C2"/>
    <w:rsid w:val="00570EC9"/>
    <w:rsid w:val="00571DA1"/>
    <w:rsid w:val="00577F2A"/>
    <w:rsid w:val="005802B7"/>
    <w:rsid w:val="00593347"/>
    <w:rsid w:val="00593A1C"/>
    <w:rsid w:val="00594302"/>
    <w:rsid w:val="005A037D"/>
    <w:rsid w:val="005B338B"/>
    <w:rsid w:val="005B3ADD"/>
    <w:rsid w:val="005B6D9F"/>
    <w:rsid w:val="005C3C54"/>
    <w:rsid w:val="005D21B6"/>
    <w:rsid w:val="005E3388"/>
    <w:rsid w:val="005E679A"/>
    <w:rsid w:val="005F2E80"/>
    <w:rsid w:val="00624B2A"/>
    <w:rsid w:val="006251E6"/>
    <w:rsid w:val="00625546"/>
    <w:rsid w:val="00655935"/>
    <w:rsid w:val="006777BD"/>
    <w:rsid w:val="006871A6"/>
    <w:rsid w:val="00693C82"/>
    <w:rsid w:val="00697CBF"/>
    <w:rsid w:val="006A30E1"/>
    <w:rsid w:val="006B13B5"/>
    <w:rsid w:val="006D3DF3"/>
    <w:rsid w:val="006E22C5"/>
    <w:rsid w:val="006F0594"/>
    <w:rsid w:val="00706953"/>
    <w:rsid w:val="00711F6E"/>
    <w:rsid w:val="00714C67"/>
    <w:rsid w:val="00715197"/>
    <w:rsid w:val="00741618"/>
    <w:rsid w:val="007446BC"/>
    <w:rsid w:val="007502E9"/>
    <w:rsid w:val="007532E8"/>
    <w:rsid w:val="0075624D"/>
    <w:rsid w:val="00764CE7"/>
    <w:rsid w:val="00772F29"/>
    <w:rsid w:val="00775C23"/>
    <w:rsid w:val="00777714"/>
    <w:rsid w:val="007827CA"/>
    <w:rsid w:val="007A1CF3"/>
    <w:rsid w:val="007B45DD"/>
    <w:rsid w:val="007C7623"/>
    <w:rsid w:val="007D096B"/>
    <w:rsid w:val="007E09F6"/>
    <w:rsid w:val="007E2CC4"/>
    <w:rsid w:val="007F26DD"/>
    <w:rsid w:val="007F343E"/>
    <w:rsid w:val="007F5127"/>
    <w:rsid w:val="008021C1"/>
    <w:rsid w:val="00803597"/>
    <w:rsid w:val="008076D1"/>
    <w:rsid w:val="00820D50"/>
    <w:rsid w:val="00830801"/>
    <w:rsid w:val="00831A6B"/>
    <w:rsid w:val="008410EE"/>
    <w:rsid w:val="008434C1"/>
    <w:rsid w:val="00854602"/>
    <w:rsid w:val="00865947"/>
    <w:rsid w:val="0086673A"/>
    <w:rsid w:val="0088173F"/>
    <w:rsid w:val="00897557"/>
    <w:rsid w:val="008A59B4"/>
    <w:rsid w:val="008B416A"/>
    <w:rsid w:val="008C0EEF"/>
    <w:rsid w:val="008C217E"/>
    <w:rsid w:val="008C42EF"/>
    <w:rsid w:val="008C446C"/>
    <w:rsid w:val="008C7DF6"/>
    <w:rsid w:val="008D79B7"/>
    <w:rsid w:val="008E3C58"/>
    <w:rsid w:val="008F2ED8"/>
    <w:rsid w:val="00901761"/>
    <w:rsid w:val="009064D6"/>
    <w:rsid w:val="00911E3C"/>
    <w:rsid w:val="00913C7D"/>
    <w:rsid w:val="00915846"/>
    <w:rsid w:val="00927EB8"/>
    <w:rsid w:val="0093149E"/>
    <w:rsid w:val="009465E1"/>
    <w:rsid w:val="00946862"/>
    <w:rsid w:val="00983BB3"/>
    <w:rsid w:val="009840FE"/>
    <w:rsid w:val="00986DB0"/>
    <w:rsid w:val="00987DD7"/>
    <w:rsid w:val="00992C3E"/>
    <w:rsid w:val="009A47BB"/>
    <w:rsid w:val="009C624E"/>
    <w:rsid w:val="009C7937"/>
    <w:rsid w:val="009D0ADC"/>
    <w:rsid w:val="009D3F89"/>
    <w:rsid w:val="009D5708"/>
    <w:rsid w:val="009D5741"/>
    <w:rsid w:val="009D6B1F"/>
    <w:rsid w:val="009F45AB"/>
    <w:rsid w:val="00A014F1"/>
    <w:rsid w:val="00A0204A"/>
    <w:rsid w:val="00A04101"/>
    <w:rsid w:val="00A04159"/>
    <w:rsid w:val="00A06720"/>
    <w:rsid w:val="00A135F1"/>
    <w:rsid w:val="00A221C6"/>
    <w:rsid w:val="00A22A81"/>
    <w:rsid w:val="00A24977"/>
    <w:rsid w:val="00A34BBD"/>
    <w:rsid w:val="00A54053"/>
    <w:rsid w:val="00A546CD"/>
    <w:rsid w:val="00A551F0"/>
    <w:rsid w:val="00A65F85"/>
    <w:rsid w:val="00A94F14"/>
    <w:rsid w:val="00AA1509"/>
    <w:rsid w:val="00AC62F0"/>
    <w:rsid w:val="00AE1D48"/>
    <w:rsid w:val="00AE5171"/>
    <w:rsid w:val="00B0220B"/>
    <w:rsid w:val="00B13598"/>
    <w:rsid w:val="00B20F2E"/>
    <w:rsid w:val="00B2320B"/>
    <w:rsid w:val="00B232F0"/>
    <w:rsid w:val="00B25AAA"/>
    <w:rsid w:val="00B51EF2"/>
    <w:rsid w:val="00B618C6"/>
    <w:rsid w:val="00B70209"/>
    <w:rsid w:val="00B73BF2"/>
    <w:rsid w:val="00B756BC"/>
    <w:rsid w:val="00B802BF"/>
    <w:rsid w:val="00B8099E"/>
    <w:rsid w:val="00B837AD"/>
    <w:rsid w:val="00B859EE"/>
    <w:rsid w:val="00BA11CA"/>
    <w:rsid w:val="00BA7A8E"/>
    <w:rsid w:val="00BB46F4"/>
    <w:rsid w:val="00BC37BF"/>
    <w:rsid w:val="00BC51FF"/>
    <w:rsid w:val="00BD332B"/>
    <w:rsid w:val="00BE2179"/>
    <w:rsid w:val="00BE2828"/>
    <w:rsid w:val="00BE2AA6"/>
    <w:rsid w:val="00BE3989"/>
    <w:rsid w:val="00BE3B05"/>
    <w:rsid w:val="00BF414F"/>
    <w:rsid w:val="00BF6C48"/>
    <w:rsid w:val="00C019A7"/>
    <w:rsid w:val="00C10CEC"/>
    <w:rsid w:val="00C14A50"/>
    <w:rsid w:val="00C155B1"/>
    <w:rsid w:val="00C26610"/>
    <w:rsid w:val="00C3669C"/>
    <w:rsid w:val="00C417AA"/>
    <w:rsid w:val="00C42552"/>
    <w:rsid w:val="00C44DB1"/>
    <w:rsid w:val="00C47467"/>
    <w:rsid w:val="00C64B12"/>
    <w:rsid w:val="00C66C47"/>
    <w:rsid w:val="00C73C48"/>
    <w:rsid w:val="00C83B4F"/>
    <w:rsid w:val="00C84B89"/>
    <w:rsid w:val="00C92FF1"/>
    <w:rsid w:val="00CB6763"/>
    <w:rsid w:val="00CB748B"/>
    <w:rsid w:val="00CC1E56"/>
    <w:rsid w:val="00CE694C"/>
    <w:rsid w:val="00CF2EC0"/>
    <w:rsid w:val="00D04F1F"/>
    <w:rsid w:val="00D139E9"/>
    <w:rsid w:val="00D16F9A"/>
    <w:rsid w:val="00D2037C"/>
    <w:rsid w:val="00D2540B"/>
    <w:rsid w:val="00D254DC"/>
    <w:rsid w:val="00D4027E"/>
    <w:rsid w:val="00D445EB"/>
    <w:rsid w:val="00D54C7D"/>
    <w:rsid w:val="00D65ADB"/>
    <w:rsid w:val="00D66ABE"/>
    <w:rsid w:val="00D916AF"/>
    <w:rsid w:val="00D94930"/>
    <w:rsid w:val="00DA0714"/>
    <w:rsid w:val="00DA72B1"/>
    <w:rsid w:val="00DC6A14"/>
    <w:rsid w:val="00DE2611"/>
    <w:rsid w:val="00DF42FF"/>
    <w:rsid w:val="00DF691D"/>
    <w:rsid w:val="00E07C8E"/>
    <w:rsid w:val="00E23710"/>
    <w:rsid w:val="00E26567"/>
    <w:rsid w:val="00E2736A"/>
    <w:rsid w:val="00E36DDC"/>
    <w:rsid w:val="00E47C15"/>
    <w:rsid w:val="00E51678"/>
    <w:rsid w:val="00E5473B"/>
    <w:rsid w:val="00E57893"/>
    <w:rsid w:val="00EB0569"/>
    <w:rsid w:val="00EB60AD"/>
    <w:rsid w:val="00EC0DF4"/>
    <w:rsid w:val="00ED7832"/>
    <w:rsid w:val="00ED7FA8"/>
    <w:rsid w:val="00EE6F57"/>
    <w:rsid w:val="00EF3BD4"/>
    <w:rsid w:val="00EF51BC"/>
    <w:rsid w:val="00F06E49"/>
    <w:rsid w:val="00F144BD"/>
    <w:rsid w:val="00F16A0E"/>
    <w:rsid w:val="00F20C09"/>
    <w:rsid w:val="00F234D1"/>
    <w:rsid w:val="00F4288E"/>
    <w:rsid w:val="00F55194"/>
    <w:rsid w:val="00F75F56"/>
    <w:rsid w:val="00F765AC"/>
    <w:rsid w:val="00F80438"/>
    <w:rsid w:val="00F840B1"/>
    <w:rsid w:val="00FA47C7"/>
    <w:rsid w:val="00FB110E"/>
    <w:rsid w:val="00FC18F9"/>
    <w:rsid w:val="00FD61AF"/>
    <w:rsid w:val="00FD61B5"/>
    <w:rsid w:val="00FE273A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E849B9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E187D3B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A0C53A5"/>
    <w:rsid w:val="4AE449D4"/>
    <w:rsid w:val="4BFFE1E8"/>
    <w:rsid w:val="4D3C03EF"/>
    <w:rsid w:val="4D3C14C9"/>
    <w:rsid w:val="4ECA645D"/>
    <w:rsid w:val="4F5921E9"/>
    <w:rsid w:val="4F6F5E55"/>
    <w:rsid w:val="4F8F602D"/>
    <w:rsid w:val="4FB72BD2"/>
    <w:rsid w:val="5032428D"/>
    <w:rsid w:val="548D2FEE"/>
    <w:rsid w:val="56BF6C25"/>
    <w:rsid w:val="57577905"/>
    <w:rsid w:val="59FE24CC"/>
    <w:rsid w:val="5A9039BA"/>
    <w:rsid w:val="5AA853CF"/>
    <w:rsid w:val="5ACC7A5C"/>
    <w:rsid w:val="5CF90EE1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4A5275E"/>
    <w:rsid w:val="65954C03"/>
    <w:rsid w:val="65D74060"/>
    <w:rsid w:val="67033D94"/>
    <w:rsid w:val="67A0736B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90B4675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83718A"/>
    <w:rsid w:val="7FA77F54"/>
    <w:rsid w:val="7FBF3D20"/>
    <w:rsid w:val="7FEBA531"/>
    <w:rsid w:val="7FEBE46B"/>
    <w:rsid w:val="7FF66692"/>
    <w:rsid w:val="7FFA6BF3"/>
    <w:rsid w:val="7FFD0D78"/>
    <w:rsid w:val="7FFE0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9C233A"/>
  <w15:docId w15:val="{F319540D-9158-4A0F-8898-550FF51FE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72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93C82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a9">
    <w:name w:val="Normal (Web)"/>
    <w:basedOn w:val="a"/>
    <w:uiPriority w:val="99"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a">
    <w:name w:val="Title"/>
    <w:basedOn w:val="a"/>
    <w:next w:val="a"/>
    <w:link w:val="ab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c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Pr>
      <w:b/>
    </w:rPr>
  </w:style>
  <w:style w:type="character" w:styleId="ae">
    <w:name w:val="Emphasis"/>
    <w:basedOn w:val="a0"/>
    <w:uiPriority w:val="20"/>
    <w:qFormat/>
    <w:rPr>
      <w:i/>
    </w:rPr>
  </w:style>
  <w:style w:type="character" w:styleId="af">
    <w:name w:val="Hyperlink"/>
    <w:basedOn w:val="a0"/>
    <w:unhideWhenUsed/>
    <w:qFormat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ab">
    <w:name w:val="标题 字符"/>
    <w:basedOn w:val="a0"/>
    <w:link w:val="aa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副标题 字符"/>
    <w:basedOn w:val="a0"/>
    <w:link w:val="a7"/>
    <w:uiPriority w:val="11"/>
    <w:qFormat/>
    <w:rPr>
      <w:b/>
      <w:bCs/>
      <w:kern w:val="28"/>
      <w:sz w:val="32"/>
      <w:szCs w:val="32"/>
    </w:rPr>
  </w:style>
  <w:style w:type="table" w:customStyle="1" w:styleId="11">
    <w:name w:val="普通表格 11"/>
    <w:basedOn w:val="a1"/>
    <w:uiPriority w:val="99"/>
    <w:qFormat/>
    <w:tblPr>
      <w:tblBorders>
        <w:top w:val="single" w:sz="4" w:space="0" w:color="BEBEBE"/>
        <w:left w:val="single" w:sz="4" w:space="0" w:color="BEBEBE"/>
        <w:bottom w:val="single" w:sz="4" w:space="0" w:color="BEBEBE"/>
        <w:right w:val="single" w:sz="4" w:space="0" w:color="BEBEBE"/>
        <w:insideH w:val="single" w:sz="4" w:space="0" w:color="BEBEBE"/>
        <w:insideV w:val="single" w:sz="4" w:space="0" w:color="BEBEBE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EBEB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1"/>
      </w:tcPr>
    </w:tblStylePr>
    <w:tblStylePr w:type="band1Horz">
      <w:tblPr/>
      <w:tcPr>
        <w:shd w:val="clear" w:color="auto" w:fill="F1F1F1"/>
      </w:tcPr>
    </w:tblStylePr>
  </w:style>
  <w:style w:type="paragraph" w:styleId="af0">
    <w:name w:val="List Paragraph"/>
    <w:basedOn w:val="a"/>
    <w:uiPriority w:val="7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6682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86500C-4390-4B4E-BEDE-8A03BDD48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TotalTime>2330</TotalTime>
  <Pages>2</Pages>
  <Words>142</Words>
  <Characters>813</Characters>
  <Application>Microsoft Office Word</Application>
  <DocSecurity>0</DocSecurity>
  <Lines>6</Lines>
  <Paragraphs>1</Paragraphs>
  <ScaleCrop>false</ScaleCrop>
  <Company/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yixuange</dc:creator>
  <cp:keywords/>
  <dc:description/>
  <cp:lastModifiedBy>yanyu dai</cp:lastModifiedBy>
  <cp:revision>22</cp:revision>
  <cp:lastPrinted>2023-10-11T00:05:00Z</cp:lastPrinted>
  <dcterms:created xsi:type="dcterms:W3CDTF">2021-04-22T03:17:00Z</dcterms:created>
  <dcterms:modified xsi:type="dcterms:W3CDTF">2024-04-03T04:57:00Z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