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多云转小雨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二、</w:t>
      </w:r>
      <w:r>
        <w:rPr>
          <w:rFonts w:hint="eastAsia" w:ascii="宋体" w:hAnsi="宋体"/>
          <w:b/>
          <w:bCs/>
          <w:szCs w:val="21"/>
          <w:lang w:val="en-US" w:eastAsia="zh-CN"/>
        </w:rPr>
        <w:t>集体活动</w:t>
      </w:r>
    </w:p>
    <w:p>
      <w:pPr>
        <w:shd w:val="solid" w:color="FFFFFF" w:fill="auto"/>
        <w:autoSpaceDN w:val="0"/>
        <w:adjustRightInd w:val="0"/>
        <w:snapToGrid w:val="0"/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数学《蝴蝶找花》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/>
          <w:szCs w:val="21"/>
        </w:rPr>
        <w:t>这是一节物与物的匹配活动。通过创设蝴蝶找花的情境引导幼儿先手口一致地点数数量为1-5的花，然后根据花的数量与相同数量的蝴蝶进行匹配。</w:t>
      </w:r>
    </w:p>
    <w:tbl>
      <w:tblPr>
        <w:tblStyle w:val="6"/>
        <w:tblpPr w:leftFromText="180" w:rightFromText="180" w:vertAnchor="text" w:horzAnchor="page" w:tblpX="1772" w:tblpY="1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pacing w:line="360" w:lineRule="exact"/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10" name="图片 10" descr="C:\Users\13721\Desktop\IMG_7935(20240402-144953).JPGIMG_7935(20240402-1449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IMG_7935(20240402-144953).JPGIMG_7935(20240402-14495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5705" cy="1849755"/>
                  <wp:effectExtent l="0" t="0" r="3175" b="9525"/>
                  <wp:docPr id="11" name="图片 11" descr="C:\Users\13721\Desktop\IMG_7936(20240402-144955).JPGIMG_7936(20240402-1449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IMG_7936(20240402-144955).JPGIMG_7936(20240402-144955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0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6435"/>
                  <wp:effectExtent l="0" t="0" r="12065" b="9525"/>
                  <wp:docPr id="1" name="图片 1" descr="C:\Users\13721\Desktop\IMG_7937(20240402-144958).JPGIMG_7937(20240402-1449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7937(20240402-144958).JPGIMG_7937(20240402-144958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2" name="图片 2" descr="C:\Users\13721\Desktop\IMG_7938(20240402-145000).JPGIMG_7938(20240402-145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7938(20240402-145000).JPGIMG_7938(20240402-14500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7945" cy="1956435"/>
                  <wp:effectExtent l="0" t="0" r="13335" b="9525"/>
                  <wp:docPr id="5" name="图片 5" descr="C:\Users\13721\Desktop\IMG_7939(20240402-145004).JPGIMG_7939(20240402-1450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7939(20240402-145004).JPGIMG_7939(20240402-145004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hd w:val="solid" w:color="FFFFFF" w:fill="auto"/>
        <w:autoSpaceDN w:val="0"/>
        <w:adjustRightInd w:val="0"/>
        <w:snapToGrid w:val="0"/>
        <w:spacing w:line="360" w:lineRule="exact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</w:p>
    <w:p>
      <w:pPr>
        <w:spacing w:line="360" w:lineRule="exact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/>
          <w:color w:val="000000"/>
          <w:szCs w:val="21"/>
        </w:rPr>
        <w:t>能手口一致地点数5以内的实物，并能按1-5实物卡匹配相应数量的物体</w:t>
      </w:r>
      <w:r>
        <w:rPr>
          <w:rFonts w:hint="eastAsia" w:ascii="宋体" w:hAnsi="宋体"/>
          <w:color w:val="000000"/>
          <w:szCs w:val="21"/>
          <w:lang w:eastAsia="zh-CN"/>
        </w:rPr>
        <w:t>，</w:t>
      </w:r>
      <w:r>
        <w:rPr>
          <w:rFonts w:hint="eastAsia" w:ascii="宋体" w:hAnsi="宋体"/>
          <w:color w:val="000000"/>
          <w:szCs w:val="21"/>
        </w:rPr>
        <w:t>感受数学活动点数、匹配的乐趣。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户外游戏</w:t>
      </w:r>
    </w:p>
    <w:tbl>
      <w:tblPr>
        <w:tblStyle w:val="6"/>
        <w:tblpPr w:leftFromText="180" w:rightFromText="180" w:vertAnchor="text" w:horzAnchor="page" w:tblpX="1850" w:tblpY="16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3" name="图片 3" descr="C:\Users\13721\Desktop\IMG_7926.JPGIMG_7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7926.JPGIMG_79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6340" cy="1849755"/>
                  <wp:effectExtent l="0" t="0" r="2540" b="9525"/>
                  <wp:docPr id="6" name="图片 6" descr="C:\Users\13721\Desktop\IMG_7927.JPGIMG_7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7927.JPGIMG_79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6435"/>
                  <wp:effectExtent l="0" t="0" r="12065" b="9525"/>
                  <wp:docPr id="7" name="图片 7" descr="C:\Users\13721\Desktop\IMG_7928.JPGIMG_7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IMG_7928.JPGIMG_79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8" name="图片 8" descr="C:\Users\13721\Desktop\IMG_7929.JPGIMG_7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IMG_7929.JPGIMG_79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9" name="图片 9" descr="C:\Users\13721\Desktop\IMG_7930.JPGIMG_7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IMG_7930.JPGIMG_79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12" name="图片 12" descr="C:\Users\13721\Desktop\IMG_7931.JPGIMG_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IMG_7931.JPGIMG_79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14" name="图片 14" descr="C:\Users\13721\Desktop\IMG_7932.JPGIMG_7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IMG_7932.JPGIMG_79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13" name="图片 13" descr="C:\Users\13721\Desktop\IMG_7933.JPGIMG_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IMG_7933.JPGIMG_79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：血糯米饭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菜：百叶卷肉、春日合菜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：罗宋汤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香梨、蓝莓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点心：时蔬粥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F9CF28"/>
    <w:multiLevelType w:val="singleLevel"/>
    <w:tmpl w:val="0DF9CF2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6E35221"/>
    <w:rsid w:val="0705089B"/>
    <w:rsid w:val="075E658C"/>
    <w:rsid w:val="089E4FE9"/>
    <w:rsid w:val="09810339"/>
    <w:rsid w:val="09BF1E8A"/>
    <w:rsid w:val="0AA947E3"/>
    <w:rsid w:val="0AFC7D51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C0D4616"/>
    <w:rsid w:val="1DAD49C3"/>
    <w:rsid w:val="1DB357ED"/>
    <w:rsid w:val="1DCE4875"/>
    <w:rsid w:val="1F431810"/>
    <w:rsid w:val="2034513C"/>
    <w:rsid w:val="206856E4"/>
    <w:rsid w:val="21394632"/>
    <w:rsid w:val="21CB07C9"/>
    <w:rsid w:val="22B544B9"/>
    <w:rsid w:val="236B7511"/>
    <w:rsid w:val="24244909"/>
    <w:rsid w:val="24ED110E"/>
    <w:rsid w:val="26F12ECB"/>
    <w:rsid w:val="273C344C"/>
    <w:rsid w:val="275520DA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1E5A38"/>
    <w:rsid w:val="2C9F79C7"/>
    <w:rsid w:val="2D0A46BB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5453CC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BF8746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9587168"/>
    <w:rsid w:val="5AA20D99"/>
    <w:rsid w:val="5C1678FB"/>
    <w:rsid w:val="5C440450"/>
    <w:rsid w:val="5C63641A"/>
    <w:rsid w:val="5CAE3391"/>
    <w:rsid w:val="5CE70052"/>
    <w:rsid w:val="5D052353"/>
    <w:rsid w:val="5E757813"/>
    <w:rsid w:val="5ED356C4"/>
    <w:rsid w:val="60FB5284"/>
    <w:rsid w:val="611F07C6"/>
    <w:rsid w:val="61235C9D"/>
    <w:rsid w:val="630024F7"/>
    <w:rsid w:val="632041FC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B311856"/>
    <w:rsid w:val="6D315F6E"/>
    <w:rsid w:val="6D667CB0"/>
    <w:rsid w:val="6DC54022"/>
    <w:rsid w:val="6E2A5D15"/>
    <w:rsid w:val="6E7A019A"/>
    <w:rsid w:val="70A20988"/>
    <w:rsid w:val="70B0026D"/>
    <w:rsid w:val="70C745CA"/>
    <w:rsid w:val="711D4997"/>
    <w:rsid w:val="72373D3C"/>
    <w:rsid w:val="72A51834"/>
    <w:rsid w:val="73F95056"/>
    <w:rsid w:val="746F2E58"/>
    <w:rsid w:val="74A74768"/>
    <w:rsid w:val="74CF11AD"/>
    <w:rsid w:val="75A8791D"/>
    <w:rsid w:val="76DC5647"/>
    <w:rsid w:val="779E362B"/>
    <w:rsid w:val="77FA564F"/>
    <w:rsid w:val="787157B7"/>
    <w:rsid w:val="78F85036"/>
    <w:rsid w:val="79EB5577"/>
    <w:rsid w:val="7B3B023D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6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hsy.</cp:lastModifiedBy>
  <cp:lastPrinted>2023-10-25T04:36:00Z</cp:lastPrinted>
  <dcterms:modified xsi:type="dcterms:W3CDTF">2024-04-02T06:59:32Z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71EACCF9A84849B3BBEF648653E87DFC</vt:lpwstr>
  </property>
</Properties>
</file>