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40401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92150" cy="692150"/>
            <wp:effectExtent l="0" t="0" r="6350" b="635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2150" cy="692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80135" cy="720090"/>
            <wp:effectExtent l="0" t="0" r="12065" b="3810"/>
            <wp:docPr id="1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80135" cy="720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今日星期一，共有19人来园，3人请假。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85"/>
        <w:gridCol w:w="1115"/>
        <w:gridCol w:w="1267"/>
        <w:gridCol w:w="1233"/>
        <w:gridCol w:w="809"/>
        <w:gridCol w:w="810"/>
        <w:gridCol w:w="829"/>
        <w:gridCol w:w="1454"/>
        <w:gridCol w:w="11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67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23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448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45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11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67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1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82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45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1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67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67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829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【户外活动】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2466340"/>
                  <wp:effectExtent l="0" t="0" r="4445" b="10160"/>
                  <wp:docPr id="6" name="图片 6" descr="IMG_7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36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246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2466340"/>
                  <wp:effectExtent l="0" t="0" r="4445" b="10160"/>
                  <wp:docPr id="5" name="图片 5" descr="IMG_7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3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246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2466340"/>
                  <wp:effectExtent l="0" t="0" r="4445" b="10160"/>
                  <wp:docPr id="4" name="图片 4" descr="IMG_7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35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246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2466340"/>
                  <wp:effectExtent l="0" t="0" r="4445" b="10160"/>
                  <wp:docPr id="9" name="图片 9" descr="IMG_7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736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246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2466340" cy="1850390"/>
                  <wp:effectExtent l="0" t="0" r="3810" b="10160"/>
                  <wp:docPr id="7" name="图片 7" descr="IMG_734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346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66340" cy="185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2466975" cy="1850390"/>
                  <wp:effectExtent l="0" t="0" r="3810" b="9525"/>
                  <wp:docPr id="8" name="图片 8" descr="IMG_7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734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66975" cy="185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【区域游戏】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2" name="图片 12" descr="IMG_7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38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1" name="图片 11" descr="IMG_7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38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7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738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YsImhkaWQiOiJmNWE0YmIxZWZlODhmMWFhZmFhYWIzMGQ4OTBhZGRmZSIsInVzZXJDb3VudCI6OTZ9"/>
  </w:docVars>
  <w:rsids>
    <w:rsidRoot w:val="FDDFC22F"/>
    <w:rsid w:val="002F43F3"/>
    <w:rsid w:val="005E3388"/>
    <w:rsid w:val="00BA7A8E"/>
    <w:rsid w:val="02373186"/>
    <w:rsid w:val="031B6DD5"/>
    <w:rsid w:val="03230903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86A7C00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1377422"/>
    <w:rsid w:val="42D64C2A"/>
    <w:rsid w:val="43FF65AC"/>
    <w:rsid w:val="4436287C"/>
    <w:rsid w:val="44535E86"/>
    <w:rsid w:val="45216F31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6100F8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9C3495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11</TotalTime>
  <ScaleCrop>false</ScaleCrop>
  <LinksUpToDate>false</LinksUpToDate>
  <CharactersWithSpaces>511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陈丶清凉</cp:lastModifiedBy>
  <cp:lastPrinted>2024-02-21T23:40:00Z</cp:lastPrinted>
  <dcterms:modified xsi:type="dcterms:W3CDTF">2024-04-02T00:02:25Z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