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3.22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日2人请假，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20人。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体育：小弹簧</w:t>
      </w:r>
    </w:p>
    <w:p>
      <w:pPr>
        <w:spacing w:line="360" w:lineRule="exact"/>
        <w:ind w:firstLine="422" w:firstLineChars="200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 </w:t>
      </w:r>
      <w:r>
        <w:rPr>
          <w:rFonts w:hint="eastAsia" w:ascii="宋体" w:hAnsi="宋体"/>
          <w:color w:val="000000"/>
          <w:szCs w:val="21"/>
        </w:rPr>
        <w:t>小班幼儿四肢跳处于一定的模仿阶段，学习用力蹬伸膝、踝关节，前脚掌先落地，稍屈腿。在此基础上进行夹物跳练习，教师只需用语言提示动作做法、节奏、幅度、姿态等。有一定的经验，通过上次的游戏已经有一定的经验，创设快乐的游戏情境，并</w:t>
      </w:r>
      <w:r>
        <w:t>以游戏、</w:t>
      </w:r>
      <w:r>
        <w:rPr>
          <w:rFonts w:hint="eastAsia"/>
        </w:rPr>
        <w:t>拟人的</w:t>
      </w:r>
      <w:r>
        <w:t>形式将各个环节串在一起，</w:t>
      </w:r>
      <w:r>
        <w:rPr>
          <w:rFonts w:hint="eastAsia"/>
        </w:rPr>
        <w:t>提升幼儿的攀跳兴趣。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92375" cy="1869440"/>
                  <wp:effectExtent l="0" t="0" r="6985" b="5080"/>
                  <wp:docPr id="12" name="图片 12" descr="IMG_20240322_10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322_1013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7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322_10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322_1012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322_10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322_1012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40322_10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322_1012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40322_10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322_1012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、</w:t>
            </w:r>
            <w:bookmarkStart w:id="0" w:name="_GoBack"/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40322_10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322_1012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93645" cy="1870075"/>
                  <wp:effectExtent l="0" t="0" r="5715" b="4445"/>
                  <wp:docPr id="6" name="图片 6" descr="IMG_20240322_083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322_0831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93645" cy="187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322_083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322_0832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322_083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322_0832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322_083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322_0832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322_08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322_0832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322_083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322_083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ind w:left="0" w:leftChars="0" w:firstLine="422" w:firstLineChars="0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温馨提示</w:t>
      </w:r>
    </w:p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default" w:ascii="宋体" w:hAnsi="宋体"/>
          <w:color w:val="000000"/>
          <w:szCs w:val="21"/>
          <w:lang w:val="en-US" w:eastAsia="zh-CN"/>
        </w:rPr>
        <w:t> </w:t>
      </w:r>
      <w:r>
        <w:rPr>
          <w:rFonts w:hint="eastAsia" w:ascii="宋体" w:hAnsi="宋体"/>
          <w:color w:val="000000"/>
          <w:szCs w:val="21"/>
          <w:lang w:val="en-US" w:eastAsia="zh-CN"/>
        </w:rPr>
        <w:t xml:space="preserve">  </w:t>
      </w:r>
      <w:r>
        <w:rPr>
          <w:rFonts w:hint="default" w:ascii="宋体" w:hAnsi="宋体"/>
          <w:color w:val="000000"/>
          <w:szCs w:val="21"/>
          <w:lang w:val="en-US" w:eastAsia="zh-CN"/>
        </w:rPr>
        <w:t>各位家长，你好！今天是周五，不开展延时班活动，请于3点30准时来接孩子～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Q5LCJoZGlkIjoiODViY2JkMjU3NGYzZTEwMzZmMGFkZWViYmNkYWU3NDIiLCJ1c2VyQ291bnQiOjExNX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EE0DC0"/>
    <w:rsid w:val="1C8C6154"/>
    <w:rsid w:val="1DAD49C3"/>
    <w:rsid w:val="1DB357ED"/>
    <w:rsid w:val="1F431810"/>
    <w:rsid w:val="1FA020AF"/>
    <w:rsid w:val="1FFF78A1"/>
    <w:rsid w:val="20392AC3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2B0E4B"/>
    <w:rsid w:val="36615687"/>
    <w:rsid w:val="368574FE"/>
    <w:rsid w:val="37A44269"/>
    <w:rsid w:val="38826D59"/>
    <w:rsid w:val="39625A9E"/>
    <w:rsid w:val="397317F4"/>
    <w:rsid w:val="39AF5EB5"/>
    <w:rsid w:val="3A217E73"/>
    <w:rsid w:val="3AA92F05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33</TotalTime>
  <ScaleCrop>false</ScaleCrop>
  <LinksUpToDate>false</LinksUpToDate>
  <CharactersWithSpaces>759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2024-03-22T07:11:25Z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