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语言：花路</w:t>
      </w:r>
    </w:p>
    <w:p>
      <w:pPr>
        <w:ind w:firstLine="422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  <w:r>
        <w:rPr>
          <w:rFonts w:hint="eastAsia" w:ascii="宋体" w:hAnsi="宋体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3020" cy="1930400"/>
                  <wp:effectExtent l="0" t="0" r="2540" b="5080"/>
                  <wp:docPr id="1" name="图片 1" descr="IMG_20240325_09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25_0944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325_09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25_0944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14600" cy="1886585"/>
                  <wp:effectExtent l="0" t="0" r="0" b="3175"/>
                  <wp:docPr id="3" name="图片 3" descr="IMG_20240325_08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25_0855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325_08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25_0855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325_08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25_0837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325_083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25_0837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25_08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25_0836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25_08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25_0835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wLCJoZGlkIjoiODViY2JkMjU3NGYzZTEwMzZmMGFkZWViYmNkYWU3NDIiLCJ1c2VyQ291bnQiOjExNn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2024-03-25T04:57:35Z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