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28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四</w:t>
      </w:r>
      <w:bookmarkStart w:id="0" w:name="_GoBack"/>
      <w:bookmarkEnd w:id="0"/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，2人请假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3迟到（8：20之后）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center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both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center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center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center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今天的早点我们喝的是热乎乎的牛奶，有充满营养的鸡蛋真是太美味啦！宝贝们吃得津津有味，牛奶也都按个人所需喝完了。希望明天我们的宝贝们可以继续保持哦！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区域游戏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7357"/>
              </w:tabs>
              <w:spacing w:line="240" w:lineRule="auto"/>
              <w:ind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153670</wp:posOffset>
                  </wp:positionV>
                  <wp:extent cx="2618740" cy="1964055"/>
                  <wp:effectExtent l="139700" t="109220" r="137160" b="136525"/>
                  <wp:wrapTopAndBottom/>
                  <wp:docPr id="2" name="图片 2" descr="C:/Users/25430/Desktop/1CB0213A48527EAC85FED5268A163DF6.png1CB0213A48527EAC85FED5268A163D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1CB0213A48527EAC85FED5268A163DF6.png1CB0213A48527EAC85FED5268A163DF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294005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9B0721E8FA37F1B50F6DBD1959DC756F.png9B0721E8FA37F1B50F6DBD1959DC75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9B0721E8FA37F1B50F6DBD1959DC756F.png9B0721E8FA37F1B50F6DBD1959DC756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ge">
                    <wp:posOffset>210820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523F2E3489B9C3038C5BDA43DDE46BB1.png523F2E3489B9C3038C5BDA43DDE46B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523F2E3489B9C3038C5BDA43DDE46BB1.png523F2E3489B9C3038C5BDA43DDE46BB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271780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673D938A696B73C24C979E78C906D2A0.png673D938A696B73C24C979E78C906D2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673D938A696B73C24C979E78C906D2A0.png673D938A696B73C24C979E78C906D2A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172720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00626581D26AC0EE2E0A7458D1A49642.png00626581D26AC0EE2E0A7458D1A49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00626581D26AC0EE2E0A7458D1A49642.png00626581D26AC0EE2E0A7458D1A496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1552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224790</wp:posOffset>
                  </wp:positionV>
                  <wp:extent cx="2755265" cy="2066290"/>
                  <wp:effectExtent l="139700" t="109220" r="137795" b="125730"/>
                  <wp:wrapTopAndBottom/>
                  <wp:docPr id="13" name="图片 13" descr="C:/Users/25430/Desktop/B322FDDD8CAFA395AA606CF65A9F7EAE.pngB322FDDD8CAFA395AA606CF65A9F7E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25430/Desktop/B322FDDD8CAFA395AA606CF65A9F7EAE.pngB322FDDD8CAFA395AA606CF65A9F7EA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2576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14" name="图片 14" descr="C:/Users/25430/Desktop/C08FF8215DC9E09DE58F0CD6A03D3DBE.pngC08FF8215DC9E09DE58F0CD6A03D3D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25430/Desktop/C08FF8215DC9E09DE58F0CD6A03D3DBE.pngC08FF8215DC9E09DE58F0CD6A03D3DB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3600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15" name="图片 15" descr="C:/Users/25430/Desktop/CB2220DBA27BEA833FAC718A79040CD4.pngCB2220DBA27BEA833FAC718A79040C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25430/Desktop/CB2220DBA27BEA833FAC718A79040CD4.pngCB2220DBA27BEA833FAC718A79040CD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集体活动：认识扫除工具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 这是一节认知类的科学活动。工具原指工作时所需用的器具，工具在人们的生活中无处不在，在我们的日常生活中经常需要用到一些工具来打扫卫生，如：扫把、拖把、抹布等，使用这些工具可以使我们在打扫卫生时更加便利。本次活动旨在让孩子通过观察、操作、分享交流等手段来认识一些常见的打扫用具，从中也获得一些正确使用工具的方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140970</wp:posOffset>
                  </wp:positionV>
                  <wp:extent cx="2618740" cy="1964055"/>
                  <wp:effectExtent l="139700" t="109220" r="137160" b="136525"/>
                  <wp:wrapTopAndBottom/>
                  <wp:docPr id="6" name="图片 6" descr="C:/Users/25430/Desktop/6BF54526097C04C432BAD834621DE0AD.png6BF54526097C04C432BAD834621DE0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6BF54526097C04C432BAD834621DE0AD.png6BF54526097C04C432BAD834621DE0A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300355</wp:posOffset>
                  </wp:positionV>
                  <wp:extent cx="2755265" cy="2066290"/>
                  <wp:effectExtent l="139700" t="109220" r="137795" b="125730"/>
                  <wp:wrapTopAndBottom/>
                  <wp:docPr id="7" name="图片 7" descr="C:/Users/25430/Desktop/8FC0D877B997B9C4EB904F3E983FE2BA.png8FC0D877B997B9C4EB904F3E983FE2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8FC0D877B997B9C4EB904F3E983FE2BA.png8FC0D877B997B9C4EB904F3E983FE2B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128270</wp:posOffset>
                  </wp:positionV>
                  <wp:extent cx="2755265" cy="2066290"/>
                  <wp:effectExtent l="139700" t="109220" r="137795" b="125730"/>
                  <wp:wrapTopAndBottom/>
                  <wp:docPr id="9" name="图片 9" descr="C:/Users/25430/Desktop/643F6C318428CE40F72B08BC1A35CDBB.png643F6C318428CE40F72B08BC1A35CD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25430/Desktop/643F6C318428CE40F72B08BC1A35CDBB.png643F6C318428CE40F72B08BC1A35CDB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128270</wp:posOffset>
                  </wp:positionV>
                  <wp:extent cx="2755265" cy="2066290"/>
                  <wp:effectExtent l="139700" t="109220" r="137795" b="125730"/>
                  <wp:wrapTopAndBottom/>
                  <wp:docPr id="11" name="图片 11" descr="C:/Users/25430/Desktop/646A500DE08AD1A7651C816C46A1CADC.png646A500DE08AD1A7651C816C46A1CA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25430/Desktop/646A500DE08AD1A7651C816C46A1CADC.png646A500DE08AD1A7651C816C46A1CAD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1214120</wp:posOffset>
                  </wp:positionH>
                  <wp:positionV relativeFrom="page">
                    <wp:posOffset>130175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882FACEE738C1147108F02670B87E79D.png882FACEE738C1147108F02670B87E7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882FACEE738C1147108F02670B87E79D.png882FACEE738C1147108F02670B87E79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1214120</wp:posOffset>
                  </wp:positionH>
                  <wp:positionV relativeFrom="page">
                    <wp:posOffset>115570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D19A928B75239C8FF37EE38A686B19AB.pngD19A928B75239C8FF37EE38A686B19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D19A928B75239C8FF37EE38A686B19AB.pngD19A928B75239C8FF37EE38A686B19A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天气比较冷，请家长们为孩子及时增减衣物，以免受凉感冒哦！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c0LCJoZGlkIjoiMWI4NWYzZGFkNDJiYTY1ODFjMTg3YjM5MmNjODNlNDkiLCJ1c2VyQ291bnQiOjM3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A3028C6"/>
    <w:rsid w:val="0AEC04E6"/>
    <w:rsid w:val="0B3F483C"/>
    <w:rsid w:val="0BA04C16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2BF26F2"/>
    <w:rsid w:val="1383227D"/>
    <w:rsid w:val="13DC26C2"/>
    <w:rsid w:val="144C4A15"/>
    <w:rsid w:val="14781F4B"/>
    <w:rsid w:val="147A54DE"/>
    <w:rsid w:val="14AC35C6"/>
    <w:rsid w:val="14AD6077"/>
    <w:rsid w:val="14C1519A"/>
    <w:rsid w:val="16D06B72"/>
    <w:rsid w:val="18542C9F"/>
    <w:rsid w:val="190A3ABF"/>
    <w:rsid w:val="19B3334A"/>
    <w:rsid w:val="1AD53445"/>
    <w:rsid w:val="1B60081B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8B635E"/>
    <w:rsid w:val="25D94AB8"/>
    <w:rsid w:val="26D92957"/>
    <w:rsid w:val="274A2035"/>
    <w:rsid w:val="275E0F0B"/>
    <w:rsid w:val="282C25F5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D703164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240678A"/>
    <w:rsid w:val="52855CF8"/>
    <w:rsid w:val="52AE0698"/>
    <w:rsid w:val="53747AA5"/>
    <w:rsid w:val="53A46EE7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B6528FC"/>
    <w:rsid w:val="6B8D0587"/>
    <w:rsid w:val="6C0D43A6"/>
    <w:rsid w:val="6C855C80"/>
    <w:rsid w:val="6D2C380D"/>
    <w:rsid w:val="6D375F5F"/>
    <w:rsid w:val="6D964D18"/>
    <w:rsid w:val="6EC05B63"/>
    <w:rsid w:val="6ED5583B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841</Words>
  <Characters>861</Characters>
  <Lines>10</Lines>
  <Paragraphs>2</Paragraphs>
  <TotalTime>14</TotalTime>
  <ScaleCrop>false</ScaleCrop>
  <LinksUpToDate>false</LinksUpToDate>
  <CharactersWithSpaces>884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25430</cp:lastModifiedBy>
  <cp:lastPrinted>2024-03-03T23:37:00Z</cp:lastPrinted>
  <dcterms:modified xsi:type="dcterms:W3CDTF">2024-03-28T08:07:52Z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DCE18CB9972545208819436F9EC0E598_13</vt:lpwstr>
  </property>
  <property fmtid="{D5CDD505-2E9C-101B-9397-08002B2CF9AE}" pid="5" name="commondata">
    <vt:lpwstr>eyJjb3VudCI6NywiaGRpZCI6IjgwMTFkOGIxOGI4YTJiZmJhMDYwMGRlZGE2MzM2NjlhIiwidXNlckNvdW50Ijo3fQ==</vt:lpwstr>
  </property>
</Properties>
</file>