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2024.3.28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四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有雨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美丽的春天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今天3位小朋友请假。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集体活动《音乐：杨柳青》</w:t>
      </w:r>
    </w:p>
    <w:p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这是一节用棉签画油菜花的美术活动。棉签画是用棉签蘸取颜料，在画纸上进行创作的一种画种，它的工具包括棉签、颜料、画笔和纸。油菜花盛开的季节多在春季，迎风绽放，形成一片金黄色的海洋，既美丽又壮观。油菜花为十字花科油菜的花骨朵，外观黄色鲜艳，花瓣扇形排列，开放后呈现出美丽的黄色花海。活动中让幼儿常使用各种点、线组合绘画油菜花，感受油菜花的造型美、色彩美，能够大胆表现油菜花，感受绘画活动的乐趣。</w:t>
      </w:r>
    </w:p>
    <w:p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宗韫玉、张奕涵、王诺婉、申晓文、冯欣、谭沁、徐佳伊、王若鑫、王秋瑶、徐筱晞、李慕妍、郑书韵、蒋翊晗、杨易、李璟睿、王知霖、徐梓赫、谌睿、许诺言、阴少帅、王楷博、徐诺、刘锦宥、黄梓宸、吴文欣、魏锦宸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小朋友能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</w:rPr>
        <w:t>了解棉签作画的方法和油菜花的基本特征，能够用各种点、线条、简单图形表现油菜花的基本部分和主要特征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eastAsia="zh-CN"/>
        </w:rPr>
        <w:t>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周艺天、张悦威、章昕媛、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小朋友也很喜欢棉签作画，如果在用颜料的时候在细心一些会更好哦</w:t>
      </w:r>
      <w:r>
        <w:rPr>
          <w:rFonts w:hint="eastAsia" w:ascii="宋体" w:hAnsi="宋体" w:eastAsia="宋体" w:cs="宋体"/>
          <w:szCs w:val="21"/>
          <w:u w:val="none"/>
          <w:lang w:val="en-US"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8" name="图片 18" descr="IMG_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46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7" name="图片 17" descr="IMG_4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46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6" name="图片 16" descr="IMG_4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46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3" name="图片 13" descr="IMG_4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46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28" name="图片 28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2" name="图片 12" descr="IMG_4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46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4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46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10795" b="5715"/>
                  <wp:docPr id="27" name="图片 27" descr="IMG_4638(20240328-09473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4638(20240328-094739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10795" b="5715"/>
                  <wp:docPr id="26" name="图片 26" descr="IMG_4641(20240328-09473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4641(20240328-094739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一起来用用积木拼一拼吧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比比谁跳得高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10795" b="5715"/>
                  <wp:docPr id="25" name="图片 25" descr="IMG_4642(20240328-09010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4642(20240328-090109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10795" b="5715"/>
                  <wp:docPr id="24" name="图片 24" descr="IMG_4643(20240328-0901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4643(20240328-09011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乐高积木建构我最喜欢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考验记忆里的时刻到啦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10795" b="5715"/>
                  <wp:docPr id="21" name="图片 21" descr="IMG_4645(20240328-09473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4645(20240328-094739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10795" b="5715"/>
                  <wp:docPr id="20" name="图片 20" descr="IMG_4646(20240328-09473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646(20240328-094739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小乌龟的情况怎么样了呢，让我来看一看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合作完成的漂亮小树越来越丰满喽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10795" b="5715"/>
                  <wp:docPr id="22" name="图片 22" descr="IMG_4644(20240328-0901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644(20240328-090117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10795" b="5715"/>
                  <wp:docPr id="19" name="图片 19" descr="IMG_4647(20240328-0901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647(20240328-090124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小耳朵听一听，里面都是什么内容呢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小小建筑师上线。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jc w:val="center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30" name="图片 30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：中午吃的是玉米饭、清蒸鸦片鱼、青菜炒海鲜菇。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lang w:val="en-US" w:eastAsia="zh-CN"/>
        </w:rPr>
        <w:t>今天</w:t>
      </w:r>
      <w:r>
        <w:rPr>
          <w:rFonts w:hint="eastAsia"/>
          <w:u w:val="single"/>
          <w:lang w:val="en-US" w:eastAsia="zh-CN"/>
        </w:rPr>
        <w:t>蒋翊晗、王楷博、宗韫玉、谭沁、张悦威、王诺婉、李慕妍、吴文欣等</w:t>
      </w:r>
      <w:r>
        <w:rPr>
          <w:rFonts w:hint="eastAsia"/>
          <w:lang w:val="en-US" w:eastAsia="zh-CN"/>
        </w:rPr>
        <w:t>小朋友蔬菜都没有吃完哦，希望大家能养成不挑食的好习惯。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1.天气变化无常，请及时关注幼儿身体情况并告知班级老师！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2.快乐家园还没有带来的小朋友请及时带来哦。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zMsImhkaWQiOiIwMDBkY2QxNzQ2ZjM2YTVjYWVmOTQ2YjMxOWYwNTYyYiIsInVzZXJDb3VudCI6Mn0="/>
    <w:docVar w:name="KSO_WPS_MARK_KEY" w:val="67671ad3-ac85-425a-80b1-dd2ce21c1f5a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66C3232"/>
    <w:rsid w:val="0687738C"/>
    <w:rsid w:val="0BD62FAA"/>
    <w:rsid w:val="100D5385"/>
    <w:rsid w:val="10B464C1"/>
    <w:rsid w:val="12F313E5"/>
    <w:rsid w:val="12F47048"/>
    <w:rsid w:val="159F60BD"/>
    <w:rsid w:val="1CD53A47"/>
    <w:rsid w:val="1FF74BAE"/>
    <w:rsid w:val="219F33A5"/>
    <w:rsid w:val="21D40771"/>
    <w:rsid w:val="225801AB"/>
    <w:rsid w:val="231E2FCC"/>
    <w:rsid w:val="23F173A3"/>
    <w:rsid w:val="27CC1ABA"/>
    <w:rsid w:val="27FA4F9E"/>
    <w:rsid w:val="29F142D5"/>
    <w:rsid w:val="2B971617"/>
    <w:rsid w:val="2C144DE1"/>
    <w:rsid w:val="2D7476A8"/>
    <w:rsid w:val="30424739"/>
    <w:rsid w:val="331B02FE"/>
    <w:rsid w:val="340F6717"/>
    <w:rsid w:val="34C1119D"/>
    <w:rsid w:val="36574A01"/>
    <w:rsid w:val="37C55A47"/>
    <w:rsid w:val="3838457E"/>
    <w:rsid w:val="388166D5"/>
    <w:rsid w:val="3AD17088"/>
    <w:rsid w:val="3AE2207F"/>
    <w:rsid w:val="3BF5793B"/>
    <w:rsid w:val="3CE63AA8"/>
    <w:rsid w:val="41393EEC"/>
    <w:rsid w:val="413C520B"/>
    <w:rsid w:val="476C3779"/>
    <w:rsid w:val="48185562"/>
    <w:rsid w:val="49D94EBB"/>
    <w:rsid w:val="4B596F2D"/>
    <w:rsid w:val="4D8207D1"/>
    <w:rsid w:val="4F153E7A"/>
    <w:rsid w:val="50286749"/>
    <w:rsid w:val="50546520"/>
    <w:rsid w:val="53A96AB8"/>
    <w:rsid w:val="55674105"/>
    <w:rsid w:val="596C342F"/>
    <w:rsid w:val="5A2F2BFF"/>
    <w:rsid w:val="5BF83597"/>
    <w:rsid w:val="5E83629B"/>
    <w:rsid w:val="5F357C4E"/>
    <w:rsid w:val="5FC008BD"/>
    <w:rsid w:val="604D2EC1"/>
    <w:rsid w:val="635A1B96"/>
    <w:rsid w:val="6573077D"/>
    <w:rsid w:val="674548F2"/>
    <w:rsid w:val="67B77727"/>
    <w:rsid w:val="68CF2022"/>
    <w:rsid w:val="68D27805"/>
    <w:rsid w:val="6A3550F2"/>
    <w:rsid w:val="6D4B755E"/>
    <w:rsid w:val="709779A9"/>
    <w:rsid w:val="71D321FC"/>
    <w:rsid w:val="720D2A93"/>
    <w:rsid w:val="73E55492"/>
    <w:rsid w:val="74A76BEC"/>
    <w:rsid w:val="766F7295"/>
    <w:rsid w:val="78522554"/>
    <w:rsid w:val="7A52155C"/>
    <w:rsid w:val="7E04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4</Pages>
  <Words>769</Words>
  <Characters>778</Characters>
  <Lines>1</Lines>
  <Paragraphs>1</Paragraphs>
  <TotalTime>5</TotalTime>
  <ScaleCrop>false</ScaleCrop>
  <LinksUpToDate>false</LinksUpToDate>
  <CharactersWithSpaces>783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Moent</cp:lastModifiedBy>
  <dcterms:modified xsi:type="dcterms:W3CDTF">2024-03-28T06:04:10Z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80F584E8F89A4435AF3F0C95E5F93909_13</vt:lpwstr>
  </property>
</Properties>
</file>