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3.27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科学：桃花开了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这是一节观察类的科学活动。桃花是春季开放的花之一，属于蔷薇科植物。桃花种类繁多，比如山桃、碧桃、绯桃等，以形和色作为区分。桃花为落叶乔木，叶椭圆状披针形，边缘有粗锯齿，无毛。花与叶大致同时抽发，而叶在花后长成全形。几无柄，多粉红色，5瓣。花期3～4月，6～9月果熟，变种有深红、绯红、纯白及红白混色等花色变化以及复瓣和重瓣种。桃花有香味，很淡、清香的、带点甜香。本次活动选择粉红色、5瓣的桃花作为认识对象，了解桃花的基本组成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5"/>
        <w:gridCol w:w="4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81275" cy="1936750"/>
                  <wp:effectExtent l="0" t="0" r="9525" b="13970"/>
                  <wp:docPr id="9" name="图片 9" descr="IMG_20240327_10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27_1014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327_10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27_1013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327_10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27_1013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327_10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27_1013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327_10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27_1013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327_10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27_1013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327_08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327_0840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327_08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327_0840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327_08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327_0842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327_08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327_0842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40327_08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327_0842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40327_08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327_0842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xLCJoZGlkIjoiODViY2JkMjU3NGYzZTEwMzZmMGFkZWViYmNkYWU3NDIiLCJ1c2VyQ291bnQiOjExN3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2024-03-27T04:56:52Z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