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40B99F03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BC37BF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FD61B5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69F1ADD" w14:textId="0E1A61C3" w:rsidR="00B859EE" w:rsidRDefault="00FD61B5" w:rsidP="000974EE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星期三到了，早晨的天气有点阴沉沉的，看起来就想要下雨了。孩子们陆陆续续地进入了教室，他们越来越准时了！</w:t>
      </w:r>
    </w:p>
    <w:p w14:paraId="1C5E893B" w14:textId="7C3027E6" w:rsidR="00FD61B5" w:rsidRDefault="00FD61B5" w:rsidP="000974EE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今天共来园15人，5人生病请假。期待他们早日康复，早点回园哦！</w:t>
      </w:r>
    </w:p>
    <w:p w14:paraId="2DB3BA60" w14:textId="611780FE" w:rsidR="003070D5" w:rsidRPr="000974EE" w:rsidRDefault="009C624E" w:rsidP="009C624E">
      <w:pPr>
        <w:ind w:leftChars="118" w:left="1688" w:hangingChars="600" w:hanging="1440"/>
        <w:rPr>
          <w:rFonts w:ascii="宋体" w:eastAsia="宋体" w:hAnsi="宋体" w:cs="宋体"/>
          <w:noProof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02C99FF" wp14:editId="75210DFB">
            <wp:extent cx="1921331" cy="1440000"/>
            <wp:effectExtent l="0" t="0" r="0" b="0"/>
            <wp:docPr id="153910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5F0D29D" wp14:editId="2AF431A3">
            <wp:extent cx="1921331" cy="1440000"/>
            <wp:effectExtent l="0" t="0" r="0" b="0"/>
            <wp:docPr id="13802865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D8743F9" wp14:editId="16147C60">
            <wp:extent cx="1921331" cy="1440000"/>
            <wp:effectExtent l="0" t="0" r="0" b="0"/>
            <wp:docPr id="5633055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BC27565" wp14:editId="7F19A679">
            <wp:extent cx="1921331" cy="1440000"/>
            <wp:effectExtent l="0" t="0" r="0" b="0"/>
            <wp:docPr id="18816193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3B7BD1A" wp14:editId="5DBB8CE9">
            <wp:extent cx="1921331" cy="1440000"/>
            <wp:effectExtent l="0" t="0" r="0" b="0"/>
            <wp:docPr id="2717418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637"/>
        <w:gridCol w:w="1536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FD61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637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D61B5" w14:paraId="2C7232DB" w14:textId="77777777" w:rsidTr="00FD61B5">
        <w:tc>
          <w:tcPr>
            <w:tcW w:w="780" w:type="dxa"/>
            <w:vAlign w:val="center"/>
          </w:tcPr>
          <w:p w14:paraId="21D7ADCC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6AE602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7AAB5F5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1B75FFD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03F0E375" w14:textId="18E40C8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7FC09C4F" w:rsidR="00FD61B5" w:rsidRDefault="00FD61B5" w:rsidP="00FD61B5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1B396EAC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05578C9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D61B5" w14:paraId="5B7BB5A4" w14:textId="77777777" w:rsidTr="00FD61B5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1CEC598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6109411" w14:textId="3232A3EC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0D29CA" w14:textId="5BC76A7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75090D83" w14:textId="0C4BB631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77584057" w14:textId="4F99254E" w:rsidR="00FD61B5" w:rsidRDefault="00FD61B5" w:rsidP="00FD61B5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0FA93D39" w14:textId="4139015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A9E71AC" w14:textId="42F4746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D61B5" w14:paraId="163B4861" w14:textId="77777777" w:rsidTr="00FD61B5">
        <w:tc>
          <w:tcPr>
            <w:tcW w:w="780" w:type="dxa"/>
            <w:vAlign w:val="center"/>
          </w:tcPr>
          <w:p w14:paraId="33F42C78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1A382F0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EA6966C" w14:textId="78709A8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7E5619C" w14:textId="12E4DA0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25DE763D" w14:textId="708C0B3D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26AD075" w14:textId="479809D0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C1197" w14:textId="2EBD44B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DCB95B6" w14:textId="2E01ACEC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D61B5" w14:paraId="1201AA17" w14:textId="77777777" w:rsidTr="00FD61B5">
        <w:tc>
          <w:tcPr>
            <w:tcW w:w="780" w:type="dxa"/>
            <w:vAlign w:val="center"/>
          </w:tcPr>
          <w:p w14:paraId="7B545BDF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25183E9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F2A3353" w14:textId="2E251CD7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0FFC36E" w14:textId="60D03E9E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7EF9295A" w14:textId="2FFF1D6C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37B44C18" w14:textId="691892E5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80BDD" w14:textId="6EC8532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6D4BDA46" w14:textId="162AD19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D61B5" w14:paraId="3E3F2C4E" w14:textId="77777777" w:rsidTr="00FD61B5">
        <w:tc>
          <w:tcPr>
            <w:tcW w:w="780" w:type="dxa"/>
            <w:vAlign w:val="center"/>
          </w:tcPr>
          <w:p w14:paraId="64E6F52B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205C713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156F39B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670533C9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5841868B" w14:textId="19CDED6A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21C8E76C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362E83C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474230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279E4BE8" w14:textId="77777777" w:rsidTr="00FD61B5">
        <w:tc>
          <w:tcPr>
            <w:tcW w:w="780" w:type="dxa"/>
            <w:vAlign w:val="center"/>
          </w:tcPr>
          <w:p w14:paraId="1893734C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3DADA601" w14:textId="518B7D82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37D6BD45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7460A9E4" w14:textId="77777777" w:rsidTr="00FD61B5">
        <w:tc>
          <w:tcPr>
            <w:tcW w:w="780" w:type="dxa"/>
            <w:vAlign w:val="center"/>
          </w:tcPr>
          <w:p w14:paraId="7ED2D9D2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1829B0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0A8115A9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1528B2E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4E52F91E" w14:textId="0AAFBC0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6539080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F646F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1E0C673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56C4BCF9" w14:textId="77777777" w:rsidTr="00FD61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6AAC81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0CA69F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104F827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6D934C34" w14:textId="53497820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61230A79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8559DB9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27908CE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6EA27CC1" w14:textId="77777777" w:rsidTr="00FD61B5">
        <w:tc>
          <w:tcPr>
            <w:tcW w:w="780" w:type="dxa"/>
            <w:vAlign w:val="center"/>
          </w:tcPr>
          <w:p w14:paraId="54927300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C1E930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6BFA9DBF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605DDDD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79E7C97A" w14:textId="3A21865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61DB3CFD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2BFAAE0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6EBFEF9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7CE97971" w14:textId="77777777" w:rsidTr="00FD61B5">
        <w:tc>
          <w:tcPr>
            <w:tcW w:w="780" w:type="dxa"/>
            <w:vAlign w:val="center"/>
          </w:tcPr>
          <w:p w14:paraId="6A98F7F0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BE925B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637" w:type="dxa"/>
          </w:tcPr>
          <w:p w14:paraId="5EA5B432" w14:textId="1E3195EE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42983BE7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641777DF" w14:textId="77777777" w:rsidTr="00FD61B5">
        <w:tc>
          <w:tcPr>
            <w:tcW w:w="780" w:type="dxa"/>
            <w:vAlign w:val="center"/>
          </w:tcPr>
          <w:p w14:paraId="23E4E2FB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3B6A7C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14EEBC2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52E3E949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13883E83" w14:textId="274DABEB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7BA86CA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075CD97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100ECCA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701A183D" w14:textId="77777777" w:rsidTr="00FD61B5">
        <w:tc>
          <w:tcPr>
            <w:tcW w:w="780" w:type="dxa"/>
            <w:vAlign w:val="center"/>
          </w:tcPr>
          <w:p w14:paraId="735E961A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570980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32147ECB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50FEFF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53D8593D" w14:textId="61D62CA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EB8E60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65D0377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95AC82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5C553BF9" w14:textId="77777777" w:rsidTr="00FD61B5">
        <w:tc>
          <w:tcPr>
            <w:tcW w:w="780" w:type="dxa"/>
            <w:vAlign w:val="center"/>
          </w:tcPr>
          <w:p w14:paraId="3420D1E0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14896371" w14:textId="3BEEFC2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1335CED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26B6E87C" w14:textId="77777777" w:rsidTr="00FD61B5">
        <w:tc>
          <w:tcPr>
            <w:tcW w:w="780" w:type="dxa"/>
            <w:vAlign w:val="center"/>
          </w:tcPr>
          <w:p w14:paraId="4CEAA788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14AD58AA" w14:textId="40265D0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A39E241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569732F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D61B5" w14:paraId="0BB2FB2D" w14:textId="77777777" w:rsidTr="00FD61B5">
        <w:tc>
          <w:tcPr>
            <w:tcW w:w="780" w:type="dxa"/>
            <w:vAlign w:val="center"/>
          </w:tcPr>
          <w:p w14:paraId="5201A115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70A7E9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304CEB62" w14:textId="7A4EF190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0EC7FF6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56A587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104AF39E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D61B5" w14:paraId="3A33CAAC" w14:textId="77777777" w:rsidTr="00FD61B5">
        <w:tc>
          <w:tcPr>
            <w:tcW w:w="780" w:type="dxa"/>
            <w:vAlign w:val="center"/>
          </w:tcPr>
          <w:p w14:paraId="6C5A9A27" w14:textId="3AA1E17A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5B3F04B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DFB35A0" w14:textId="1BA48666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7944E9E1" w14:textId="11C4A71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37" w:type="dxa"/>
          </w:tcPr>
          <w:p w14:paraId="63CD43C3" w14:textId="404ABB07" w:rsidR="00FD61B5" w:rsidRDefault="00FD61B5" w:rsidP="00FD61B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54AD86C0" w14:textId="0DF5D2B0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757B5" w14:textId="2AA066EE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A8C7A12" w14:textId="66998CC1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D61B5" w14:paraId="39C302BE" w14:textId="77777777" w:rsidTr="00FD61B5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1359C87F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766D7D3C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16A637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6844873E" w14:textId="7A7CFB0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805361C" w14:textId="27B6851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01BDB6F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7BDE745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2A42D53D" w14:textId="77777777" w:rsidTr="00FD61B5">
        <w:tc>
          <w:tcPr>
            <w:tcW w:w="780" w:type="dxa"/>
            <w:vAlign w:val="center"/>
          </w:tcPr>
          <w:p w14:paraId="094CFBB6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8DF313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19C19663" w14:textId="649D4449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55363D3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09B7DF0A" w14:textId="77777777" w:rsidTr="00FD61B5">
        <w:tc>
          <w:tcPr>
            <w:tcW w:w="780" w:type="dxa"/>
            <w:vAlign w:val="center"/>
          </w:tcPr>
          <w:p w14:paraId="60FB4A18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79AB502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FDF9DBD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37" w:type="dxa"/>
          </w:tcPr>
          <w:p w14:paraId="6A63FD1B" w14:textId="131DC0CA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2A3A11A8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D61B5" w14:paraId="53E8B04C" w14:textId="77777777" w:rsidTr="00FD61B5">
        <w:tc>
          <w:tcPr>
            <w:tcW w:w="780" w:type="dxa"/>
            <w:vAlign w:val="center"/>
          </w:tcPr>
          <w:p w14:paraId="6DF44132" w14:textId="77777777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FD61B5" w:rsidRDefault="00FD61B5" w:rsidP="00FD61B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528036A7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637" w:type="dxa"/>
          </w:tcPr>
          <w:p w14:paraId="44EDEB7C" w14:textId="3B69E1DE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2CC123FE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FD61B5" w:rsidRDefault="00FD61B5" w:rsidP="00FD61B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1F0666E" w14:textId="3335A039" w:rsidR="00FD61B5" w:rsidRDefault="009C624E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1B190A4" wp14:editId="5090CAA9">
            <wp:extent cx="1921331" cy="1440000"/>
            <wp:effectExtent l="0" t="0" r="0" b="0"/>
            <wp:docPr id="1339972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CF27D3C" wp14:editId="13842BCB">
            <wp:extent cx="1921331" cy="1440000"/>
            <wp:effectExtent l="0" t="0" r="0" b="0"/>
            <wp:docPr id="3916255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7E68501" wp14:editId="61910546">
            <wp:extent cx="1921331" cy="1440000"/>
            <wp:effectExtent l="0" t="0" r="0" b="0"/>
            <wp:docPr id="21402255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54DA" w14:textId="3292C8F0" w:rsidR="00D65ADB" w:rsidRDefault="00D65ADB" w:rsidP="009C624E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9C624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8CC5983" w14:textId="559440E4" w:rsidR="009C624E" w:rsidRDefault="009C624E" w:rsidP="009C624E">
      <w:pPr>
        <w:ind w:firstLine="730"/>
        <w:rPr>
          <w:rFonts w:ascii="宋体" w:eastAsia="宋体" w:hAnsi="宋体"/>
          <w:bCs/>
          <w:sz w:val="24"/>
          <w:szCs w:val="24"/>
        </w:rPr>
      </w:pPr>
      <w:r w:rsidRPr="009C624E">
        <w:rPr>
          <w:rFonts w:ascii="宋体" w:eastAsia="宋体" w:hAnsi="宋体"/>
          <w:bCs/>
          <w:sz w:val="24"/>
          <w:szCs w:val="24"/>
        </w:rPr>
        <w:t>区域游戏总是那么有趣，孩子们的选择也十分的自主。</w:t>
      </w:r>
      <w:r>
        <w:rPr>
          <w:rFonts w:ascii="宋体" w:eastAsia="宋体" w:hAnsi="宋体" w:hint="eastAsia"/>
          <w:bCs/>
          <w:sz w:val="24"/>
          <w:szCs w:val="24"/>
        </w:rPr>
        <w:t>有的宝贝进入了美工区，用太空泥、树枝、玉米粒等制作春天的花朵；有的宝贝来到了植物角，观察番茄的生长情况，和鹦鹉对话；有的宝贝进入了益智区，用磁力片建构了各种各样的房子。每个人都有自己的选择，他们也愿意自主游戏了。</w:t>
      </w:r>
    </w:p>
    <w:p w14:paraId="591D5571" w14:textId="598602FF" w:rsidR="009C624E" w:rsidRPr="009C624E" w:rsidRDefault="009C624E" w:rsidP="009C624E">
      <w:pPr>
        <w:rPr>
          <w:rFonts w:ascii="宋体" w:eastAsia="宋体" w:hAnsi="宋体" w:hint="eastAsia"/>
          <w:bCs/>
          <w:sz w:val="24"/>
          <w:szCs w:val="24"/>
        </w:rPr>
      </w:pPr>
      <w:r>
        <w:rPr>
          <w:rFonts w:ascii="宋体" w:eastAsia="宋体" w:hAnsi="宋体" w:hint="eastAsia"/>
          <w:bCs/>
          <w:noProof/>
          <w:sz w:val="24"/>
          <w:szCs w:val="24"/>
        </w:rPr>
        <w:drawing>
          <wp:inline distT="0" distB="0" distL="0" distR="0" wp14:anchorId="72343D76" wp14:editId="2D1A35DC">
            <wp:extent cx="1921331" cy="1440000"/>
            <wp:effectExtent l="0" t="0" r="0" b="0"/>
            <wp:docPr id="7216007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Cs/>
          <w:noProof/>
          <w:sz w:val="24"/>
          <w:szCs w:val="24"/>
        </w:rPr>
        <w:drawing>
          <wp:inline distT="0" distB="0" distL="0" distR="0" wp14:anchorId="1F0E0B2E" wp14:editId="0DFC8F82">
            <wp:extent cx="1921331" cy="1440000"/>
            <wp:effectExtent l="0" t="0" r="0" b="0"/>
            <wp:docPr id="4461127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Cs/>
          <w:noProof/>
          <w:sz w:val="24"/>
          <w:szCs w:val="24"/>
        </w:rPr>
        <w:drawing>
          <wp:inline distT="0" distB="0" distL="0" distR="0" wp14:anchorId="3DA16ECD" wp14:editId="23945E90">
            <wp:extent cx="1921331" cy="1440000"/>
            <wp:effectExtent l="0" t="0" r="0" b="0"/>
            <wp:docPr id="15588254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Cs/>
          <w:noProof/>
          <w:sz w:val="24"/>
          <w:szCs w:val="24"/>
        </w:rPr>
        <w:lastRenderedPageBreak/>
        <w:drawing>
          <wp:inline distT="0" distB="0" distL="0" distR="0" wp14:anchorId="045F7608" wp14:editId="3D91F5ED">
            <wp:extent cx="1921331" cy="1440000"/>
            <wp:effectExtent l="0" t="0" r="0" b="0"/>
            <wp:docPr id="11824182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hint="eastAsia"/>
          <w:bCs/>
          <w:noProof/>
          <w:sz w:val="24"/>
          <w:szCs w:val="24"/>
        </w:rPr>
        <w:drawing>
          <wp:inline distT="0" distB="0" distL="0" distR="0" wp14:anchorId="6254A4A1" wp14:editId="0D02C025">
            <wp:extent cx="1921331" cy="1440000"/>
            <wp:effectExtent l="0" t="0" r="0" b="0"/>
            <wp:docPr id="5713070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 w:hint="eastAsia"/>
          <w:bCs/>
          <w:noProof/>
          <w:sz w:val="24"/>
          <w:szCs w:val="24"/>
        </w:rPr>
        <w:drawing>
          <wp:inline distT="0" distB="0" distL="0" distR="0" wp14:anchorId="1636B2BA" wp14:editId="3605866C">
            <wp:extent cx="1921331" cy="1440000"/>
            <wp:effectExtent l="0" t="0" r="0" b="0"/>
            <wp:docPr id="15601620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77777777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41ED90A9" w14:textId="76466E0B" w:rsidR="008021C1" w:rsidRDefault="009C624E" w:rsidP="008021C1">
      <w:pPr>
        <w:pStyle w:val="af0"/>
        <w:widowControl/>
        <w:numPr>
          <w:ilvl w:val="0"/>
          <w:numId w:val="16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安全平台上的小作业请及时完成哦！</w:t>
      </w:r>
    </w:p>
    <w:p w14:paraId="094F809B" w14:textId="129D424F" w:rsidR="009C624E" w:rsidRPr="00FD61AF" w:rsidRDefault="009C624E" w:rsidP="008021C1">
      <w:pPr>
        <w:pStyle w:val="af0"/>
        <w:widowControl/>
        <w:numPr>
          <w:ilvl w:val="0"/>
          <w:numId w:val="16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近期天气变化快，感冒咳嗽的小朋友增多，大家一定要注意防范哦！</w:t>
      </w:r>
    </w:p>
    <w:sectPr w:rsidR="009C624E" w:rsidRPr="00FD61AF" w:rsidSect="00BF414F">
      <w:headerReference w:type="default" r:id="rId24"/>
      <w:footerReference w:type="default" r:id="rId25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5AEC28" w14:textId="77777777" w:rsidR="00BF414F" w:rsidRDefault="00BF414F">
      <w:r>
        <w:separator/>
      </w:r>
    </w:p>
  </w:endnote>
  <w:endnote w:type="continuationSeparator" w:id="0">
    <w:p w14:paraId="5506BF9E" w14:textId="77777777" w:rsidR="00BF414F" w:rsidRDefault="00BF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CA1F7" w14:textId="77777777" w:rsidR="00BF414F" w:rsidRDefault="00BF414F">
      <w:r>
        <w:separator/>
      </w:r>
    </w:p>
  </w:footnote>
  <w:footnote w:type="continuationSeparator" w:id="0">
    <w:p w14:paraId="74A93D56" w14:textId="77777777" w:rsidR="00BF414F" w:rsidRDefault="00BF4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536pt;height:16in;visibility:visible" o:bullet="t">
        <v:imagedata r:id="rId1" o:title=""/>
      </v:shape>
    </w:pict>
  </w:numPicBullet>
  <w:numPicBullet w:numPicBulletId="1">
    <w:pict>
      <v:shape id="_x0000_i1072" type="#_x0000_t75" style="width:1536pt;height:16in;visibility:visible" o:bullet="t">
        <v:imagedata r:id="rId2" o:title=""/>
      </v:shape>
    </w:pict>
  </w:numPicBullet>
  <w:numPicBullet w:numPicBulletId="2">
    <w:pict>
      <v:shape id="_x0000_i1073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2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4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5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1"/>
  </w:num>
  <w:num w:numId="7" w16cid:durableId="1350717350">
    <w:abstractNumId w:val="8"/>
  </w:num>
  <w:num w:numId="8" w16cid:durableId="829520408">
    <w:abstractNumId w:val="14"/>
  </w:num>
  <w:num w:numId="9" w16cid:durableId="902522146">
    <w:abstractNumId w:val="4"/>
  </w:num>
  <w:num w:numId="10" w16cid:durableId="647124757">
    <w:abstractNumId w:val="10"/>
  </w:num>
  <w:num w:numId="11" w16cid:durableId="1364402360">
    <w:abstractNumId w:val="15"/>
  </w:num>
  <w:num w:numId="12" w16cid:durableId="1681731983">
    <w:abstractNumId w:val="5"/>
  </w:num>
  <w:num w:numId="13" w16cid:durableId="1273169220">
    <w:abstractNumId w:val="12"/>
  </w:num>
  <w:num w:numId="14" w16cid:durableId="307057190">
    <w:abstractNumId w:val="3"/>
  </w:num>
  <w:num w:numId="15" w16cid:durableId="575238392">
    <w:abstractNumId w:val="9"/>
  </w:num>
  <w:num w:numId="16" w16cid:durableId="9833181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27340"/>
    <w:rsid w:val="00130ACB"/>
    <w:rsid w:val="00133E4F"/>
    <w:rsid w:val="001648BB"/>
    <w:rsid w:val="0018247A"/>
    <w:rsid w:val="00182A79"/>
    <w:rsid w:val="00194AD3"/>
    <w:rsid w:val="001979BA"/>
    <w:rsid w:val="001C2B15"/>
    <w:rsid w:val="001E1B3C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E123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8399C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3347"/>
    <w:rsid w:val="00593A1C"/>
    <w:rsid w:val="00594302"/>
    <w:rsid w:val="005A037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6E22C5"/>
    <w:rsid w:val="006F0594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30801"/>
    <w:rsid w:val="00831A6B"/>
    <w:rsid w:val="008410EE"/>
    <w:rsid w:val="008434C1"/>
    <w:rsid w:val="00854602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624E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551F0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618C6"/>
    <w:rsid w:val="00B70209"/>
    <w:rsid w:val="00B73BF2"/>
    <w:rsid w:val="00B756BC"/>
    <w:rsid w:val="00B802BF"/>
    <w:rsid w:val="00B8099E"/>
    <w:rsid w:val="00B837AD"/>
    <w:rsid w:val="00B859EE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E3B05"/>
    <w:rsid w:val="00BF414F"/>
    <w:rsid w:val="00BF6C48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2253</TotalTime>
  <Pages>3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16</cp:revision>
  <cp:lastPrinted>2023-10-11T00:05:00Z</cp:lastPrinted>
  <dcterms:created xsi:type="dcterms:W3CDTF">2021-04-22T03:17:00Z</dcterms:created>
  <dcterms:modified xsi:type="dcterms:W3CDTF">2024-03-27T05:22:00Z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