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40308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42975" cy="566420"/>
            <wp:effectExtent l="0" t="0" r="9525" b="508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9617" b="20362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566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今日星期五，共有20人来园，2人请假。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696"/>
        <w:gridCol w:w="571"/>
        <w:gridCol w:w="1658"/>
        <w:gridCol w:w="10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5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5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蔬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6" name="图片 6" descr="BB7632C0E136F408C37CE72EACEA2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BB7632C0E136F408C37CE72EACEA215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5" name="图片 5" descr="AE271D98DF24C1F40FA3DBD313EE3E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AE271D98DF24C1F40FA3DBD313EE3E4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3" name="图片 3" descr="21568582ECAE393F5677563A7E5DD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1568582ECAE393F5677563A7E5DD45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8" name="图片 18" descr="B70A3EF2B1ED56ACFCEB32EC1F2DD1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B70A3EF2B1ED56ACFCEB32EC1F2DD1E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6" name="图片 16" descr="1C0DD1AE354CDAC120EE65A38A9A26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1C0DD1AE354CDAC120EE65A38A9A262F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7" name="图片 17" descr="96B5C12C0B650AC0ECDE68D8D00711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96B5C12C0B650AC0ECDE68D8D00711D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5" name="图片 15" descr="585A65F5CA36E182410C51D5D9A81F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585A65F5CA36E182410C51D5D9A81F7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4" name="图片 14" descr="8B60A043CB2EB4E653673E4E189A3A3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8B60A043CB2EB4E653673E4E189A3A3B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7" name="图片 7" descr="A7422B4D254C318DC1D892E5A5ADE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A7422B4D254C318DC1D892E5A5ADE46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YsImhkaWQiOiJmNWE0YmIxZWZlODhmMWFhZmFhYWIzMGQ4OTBhZGRmZSIsInVzZXJDb3VudCI6OTZ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22D2D58"/>
    <w:rsid w:val="23776B7D"/>
    <w:rsid w:val="23EB4030"/>
    <w:rsid w:val="25901544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B70950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24F5278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1A5691"/>
    <w:rsid w:val="74FA2C97"/>
    <w:rsid w:val="74FD2114"/>
    <w:rsid w:val="75B34EBC"/>
    <w:rsid w:val="76291FEB"/>
    <w:rsid w:val="767D34EE"/>
    <w:rsid w:val="76EF92B7"/>
    <w:rsid w:val="77151462"/>
    <w:rsid w:val="773F4741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2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2024-03-27T07:16:27Z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