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40320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73150" cy="699135"/>
            <wp:effectExtent l="0" t="0" r="6350" b="12065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483" b="25345"/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699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43610" cy="1101090"/>
            <wp:effectExtent l="0" t="0" r="0" b="0"/>
            <wp:docPr id="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1769" b="8199"/>
                    <a:stretch>
                      <a:fillRect/>
                    </a:stretch>
                  </pic:blipFill>
                  <pic:spPr>
                    <a:xfrm>
                      <a:off x="0" y="0"/>
                      <a:ext cx="943610" cy="1101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今日星期三，共有19人来园，3人请假。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65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826"/>
        <w:gridCol w:w="870"/>
        <w:gridCol w:w="1500"/>
        <w:gridCol w:w="16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96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500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40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面</w:t>
            </w:r>
          </w:p>
        </w:tc>
        <w:tc>
          <w:tcPr>
            <w:tcW w:w="87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500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40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870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" name="图片 2" descr="DECBAF43027B449D56FAD85721626E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ECBAF43027B449D56FAD85721626EB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3" name="图片 3" descr="338D6AFDB88EDA1AD92BBCB816E06F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38D6AFDB88EDA1AD92BBCB816E06F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5" name="图片 5" descr="0B91AA3C083E0D99D319D07BCA81F73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0B91AA3C083E0D99D319D07BCA81F73E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8" name="图片 8" descr="2D743FD6B171288516E9C2CF6B8430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D743FD6B171288516E9C2CF6B8430FF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7" name="图片 7" descr="62831ADD44C7621EDB7617FE84F428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62831ADD44C7621EDB7617FE84F428B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6" name="图片 6" descr="762A782E09C000EEC605210D306BB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762A782E09C000EEC605210D306BB8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UsImhkaWQiOiJmNWE0YmIxZWZlODhmMWFhZmFhYWIzMGQ4OTBhZGRmZSIsInVzZXJDb3VudCI6OTV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1A2A04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4E34F5C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7F137E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0BB411B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7F29FC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3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2024-03-27T08:59:26Z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