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73150" cy="699135"/>
            <wp:effectExtent l="0" t="0" r="6350" b="1206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483" b="25345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699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3610" cy="1101090"/>
            <wp:effectExtent l="0" t="0" r="0" b="0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769" b="8199"/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1101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826"/>
        <w:gridCol w:w="870"/>
        <w:gridCol w:w="1500"/>
        <w:gridCol w:w="1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96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50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4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50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4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4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652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524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6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5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65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545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654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544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6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5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美术：迎春花</w:t>
      </w: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28EA841BA37ADB6A657D7B7139E46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8EA841BA37ADB6A657D7B7139E4689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" name="图片 2" descr="6287FB4B3CC0FCC61E1820F4B70EEB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6287FB4B3CC0FCC61E1820F4B70EEBB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" name="图片 3" descr="379CC72D6CD30A6AA593130455B764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79CC72D6CD30A6AA593130455B764D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C65DA6417B7592628A14F7B96C3A3B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65DA6417B7592628A14F7B96C3A3B2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00F9EFBEE5B123032E02FA83C1ECA1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00F9EFBEE5B123032E02FA83C1ECA1BE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A3BFCFDEBF42BB0FBB32C85117ED96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A3BFCFDEBF42BB0FBB32C85117ED96C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7" name="图片 17" descr="140B3246D50F9C7F98D120ED374E2B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40B3246D50F9C7F98D120ED374E2B5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6" name="图片 16" descr="FB6015FDF6966926863A8F41F3043A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FB6015FDF6966926863A8F41F3043AF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QsImhkaWQiOiJmNWE0YmIxZWZlODhmMWFhZmFhYWIzMGQ4OTBhZGRmZSIsInVzZXJDb3VudCI6OTR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A2A04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4E34F5C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7F137E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7F29FC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2024-03-27T07:25:19Z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