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40325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43635" cy="687070"/>
            <wp:effectExtent l="0" t="0" r="0" b="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20100" b="19822"/>
                    <a:stretch>
                      <a:fillRect/>
                    </a:stretch>
                  </pic:blipFill>
                  <pic:spPr>
                    <a:xfrm>
                      <a:off x="0" y="0"/>
                      <a:ext cx="1143635" cy="687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43610" cy="1101090"/>
            <wp:effectExtent l="0" t="0" r="8890" b="3810"/>
            <wp:docPr id="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1769" b="8199"/>
                    <a:stretch>
                      <a:fillRect/>
                    </a:stretch>
                  </pic:blipFill>
                  <pic:spPr>
                    <a:xfrm>
                      <a:off x="0" y="0"/>
                      <a:ext cx="943610" cy="1101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今日星期一，共有19人来园，3人请假。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0"/>
        <w:gridCol w:w="1133"/>
        <w:gridCol w:w="1237"/>
        <w:gridCol w:w="118"/>
        <w:gridCol w:w="1387"/>
        <w:gridCol w:w="747"/>
        <w:gridCol w:w="748"/>
        <w:gridCol w:w="176"/>
        <w:gridCol w:w="534"/>
        <w:gridCol w:w="1556"/>
        <w:gridCol w:w="10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gridSpan w:val="2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4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5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gridSpan w:val="2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5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gridSpan w:val="2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gridSpan w:val="2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7" name="图片 17" descr="5B9EA756AC63FAE68BEFE74ACAFAEB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5B9EA756AC63FAE68BEFE74ACAFAEBA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  <w:gridSpan w:val="5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8890"/>
                  <wp:docPr id="18" name="图片 18" descr="14A1FAD9CC730F6E2D5C43F23A746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4A1FAD9CC730F6E2D5C43F23A74678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  <w:gridSpan w:val="3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15160" cy="1436370"/>
                  <wp:effectExtent l="0" t="0" r="2540" b="11430"/>
                  <wp:docPr id="19" name="图片 19" descr="59ABE2B83BDE95EFB2A63FDBBE477F7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59ABE2B83BDE95EFB2A63FDBBE477F7E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43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67230" cy="1475740"/>
                  <wp:effectExtent l="0" t="0" r="1270" b="10160"/>
                  <wp:docPr id="25" name="图片 25" descr="EE495CC891875C2141BD8A03E10C1A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EE495CC891875C2141BD8A03E10C1AA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230" cy="147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  <w:gridSpan w:val="5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67230" cy="1475740"/>
                  <wp:effectExtent l="0" t="0" r="1270" b="10160"/>
                  <wp:docPr id="24" name="图片 24" descr="A6338DC3E3E68C70776533C9F2DA0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A6338DC3E3E68C70776533C9F2DA00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230" cy="147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67230" cy="1475740"/>
                  <wp:effectExtent l="0" t="0" r="1270" b="10160"/>
                  <wp:docPr id="23" name="图片 23" descr="E8A3B919447CB66B7B219A5F18EFB6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E8A3B919447CB66B7B219A5F18EFB6E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230" cy="147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67230" cy="1475740"/>
                  <wp:effectExtent l="0" t="0" r="1270" b="10160"/>
                  <wp:docPr id="22" name="图片 22" descr="7E9E3ADA80558B325139908E9BBC7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7E9E3ADA80558B325139908E9BBC72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7230" cy="147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  <w:gridSpan w:val="5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50085" cy="1462405"/>
                  <wp:effectExtent l="0" t="0" r="5715" b="10795"/>
                  <wp:docPr id="21" name="图片 21" descr="244E3E8CED8F14E715021E7B99A399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244E3E8CED8F14E715021E7B99A3999D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085" cy="1462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932305" cy="1449070"/>
                  <wp:effectExtent l="0" t="0" r="10795" b="11430"/>
                  <wp:docPr id="20" name="图片 20" descr="42D70DEF22FEA4BCD2A8BEB166BE1ED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42D70DEF22FEA4BCD2A8BEB166BE1EDD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05" cy="1449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【语言：花路】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6" name="图片 26" descr="352991D4146259B4CBCF266D5AD11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352991D4146259B4CBCF266D5AD111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7" name="图片 27" descr="C6229867E4CA40BB4647EDEC55085D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6229867E4CA40BB4647EDEC55085D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8" name="图片 28" descr="2AE53BFAB20953F0839A863C1A76EF8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2AE53BFAB20953F0839A863C1A76EF8E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9" name="图片 29" descr="9B68C1D1470521BD1A59E2E7BA8C88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9B68C1D1470521BD1A59E2E7BA8C882B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黑体" w:hAnsi="黑体" w:eastAsia="黑体" w:cs="黑体"/>
                <w:sz w:val="32"/>
                <w:szCs w:val="32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QsImhkaWQiOiJmNWE0YmIxZWZlODhmMWFhZmFhYWIzMGQ4OTBhZGRmZSIsInVzZXJDb3VudCI6OTR9"/>
  </w:docVars>
  <w:rsids>
    <w:rsidRoot w:val="FDDFC22F"/>
    <w:rsid w:val="002F43F3"/>
    <w:rsid w:val="005E3388"/>
    <w:rsid w:val="00BA7A8E"/>
    <w:rsid w:val="02373186"/>
    <w:rsid w:val="031B6DD5"/>
    <w:rsid w:val="03230903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5216F31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6100F8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5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2024-03-27T09:08:22Z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