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327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多样饼干、葡萄干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意大利面、山药木耳茶树菇鸽子汤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：黑芝麻汤圆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水果：蓝莓、甜橙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吴优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3.27/IMG_3187.JPGIMG_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27/IMG_3187.JPGIMG_3187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3.27/IMG_3189.JPGIMG_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27/IMG_3189.JPGIMG_3189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3.27/IMG_3186.JPGIMG_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3.27/IMG_3186.JPGIMG_3186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3.27/IMG_3197.JPGIMG_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3.27/IMG_3197.JPGIMG_3197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3.27/IMG_3193.JPGIMG_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3.27/IMG_3193.JPGIMG_3193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3.27/IMG_3192.JPGIMG_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27/IMG_3192.JPGIMG_3192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科学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桃花开了</w:t>
      </w:r>
      <w:bookmarkStart w:id="0" w:name="_GoBack"/>
      <w:bookmarkEnd w:id="0"/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观察类的科学活动。桃花是春季开放的花之一，属于蔷薇科植物。桃花种类繁多，比如山桃、碧桃、绯桃等，以形和色作为区分。桃花为落叶乔木，叶椭圆状披针形，边缘有粗锯齿，无毛。花与叶大致同时抽发，而叶在花后长成全形。几无柄，多粉红色，5瓣。花期3～4月，6～9月果熟，变种有深红、绯红、纯白及红白混色等花色变化以及复瓣和重瓣种。桃花有香味，很淡、清香的、带点甜香。本次活动选择粉红色、5瓣的桃花作为认识对象，了解桃花的基本组成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小班幼儿知道桃花的名称，但对桃花的颜色、花瓣、花蕊等未有意识观察过。上过观察类活动，喜欢用看、摸等方法了解物体的特性，但有部分幼儿不能大胆地用语言清楚表达发现。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160020</wp:posOffset>
            </wp:positionV>
            <wp:extent cx="2174240" cy="1631315"/>
            <wp:effectExtent l="0" t="0" r="5080" b="14605"/>
            <wp:wrapNone/>
            <wp:docPr id="20" name="图片 20" descr="C:/Users/lulu/OneDrive/桌面/3.27/IMG_3210(1).JPGIMG_32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3.27/IMG_3210(1).JPGIMG_3210(1)"/>
                    <pic:cNvPicPr>
                      <a:picLocks noChangeAspect="1"/>
                    </pic:cNvPicPr>
                  </pic:nvPicPr>
                  <pic:blipFill>
                    <a:blip r:embed="rId1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160020</wp:posOffset>
            </wp:positionV>
            <wp:extent cx="2174240" cy="1631315"/>
            <wp:effectExtent l="0" t="0" r="5080" b="14605"/>
            <wp:wrapNone/>
            <wp:docPr id="12" name="图片 12" descr="C:/Users/lulu/OneDrive/桌面/3.27/IMG_3209(1).JPGIMG_3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3.27/IMG_3209(1).JPGIMG_3209(1)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396240</wp:posOffset>
            </wp:positionV>
            <wp:extent cx="2174240" cy="1631315"/>
            <wp:effectExtent l="0" t="0" r="5080" b="14605"/>
            <wp:wrapNone/>
            <wp:docPr id="25" name="图片 25" descr="C:/Users/lulu/OneDrive/桌面/3.27/IMG_3211.JPGIMG_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ulu/OneDrive/桌面/3.27/IMG_3211.JPGIMG_3211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30480</wp:posOffset>
            </wp:positionV>
            <wp:extent cx="2174240" cy="1631315"/>
            <wp:effectExtent l="0" t="0" r="5080" b="14605"/>
            <wp:wrapNone/>
            <wp:docPr id="26" name="图片 26" descr="C:/Users/lulu/OneDrive/桌面/3.27/IMG_3212(1).JPGIMG_32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lulu/OneDrive/桌面/3.27/IMG_3212(1).JPGIMG_3212(1)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274320</wp:posOffset>
            </wp:positionV>
            <wp:extent cx="2174240" cy="1631315"/>
            <wp:effectExtent l="0" t="0" r="5080" b="14605"/>
            <wp:wrapNone/>
            <wp:docPr id="28" name="图片 28" descr="C:/Users/lulu/OneDrive/桌面/3.27/IMG_3214(1).JPGIMG_32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3.27/IMG_3214(1).JPGIMG_3214(1)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228600</wp:posOffset>
            </wp:positionV>
            <wp:extent cx="2174240" cy="1631315"/>
            <wp:effectExtent l="0" t="0" r="5080" b="14605"/>
            <wp:wrapNone/>
            <wp:docPr id="27" name="图片 27" descr="C:/Users/lulu/OneDrive/桌面/3.27/IMG_3213.JPGIMG_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3.27/IMG_3213.JPGIMG_3213"/>
                    <pic:cNvPicPr>
                      <a:picLocks noChangeAspect="1"/>
                    </pic:cNvPicPr>
                  </pic:nvPicPr>
                  <pic:blipFill>
                    <a:blip r:embed="rId2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今天是阴雨天，所以我们没有混班游戏，跟随幼儿的兴趣，我们来到前操场的攀爬网滑梯处玩耍，有的孩子你追我赶，有的飞快上到滑梯上然后开心的滑下来，还有的在滑梯下面玩买冰淇淋的游戏！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213360</wp:posOffset>
            </wp:positionV>
            <wp:extent cx="2218690" cy="1665605"/>
            <wp:effectExtent l="0" t="0" r="6350" b="10795"/>
            <wp:wrapNone/>
            <wp:docPr id="3" name="图片 3" descr="C:/Users/lulu/OneDrive/桌面/3.27/IMG_3220.JPGIMG_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27/IMG_3220.JPGIMG_3220"/>
                    <pic:cNvPicPr>
                      <a:picLocks noChangeAspect="1"/>
                    </pic:cNvPicPr>
                  </pic:nvPicPr>
                  <pic:blipFill>
                    <a:blip r:embed="rId21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22860</wp:posOffset>
            </wp:positionV>
            <wp:extent cx="2174240" cy="1631315"/>
            <wp:effectExtent l="0" t="0" r="5080" b="14605"/>
            <wp:wrapNone/>
            <wp:docPr id="1" name="图片 1" descr="C:/Users/lulu/OneDrive/桌面/3.27/IMG_3217(1).JPGIMG_32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27/IMG_3217(1).JPGIMG_3217(1)"/>
                    <pic:cNvPicPr>
                      <a:picLocks noChangeAspect="1"/>
                    </pic:cNvPicPr>
                  </pic:nvPicPr>
                  <pic:blipFill>
                    <a:blip r:embed="rId2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-112395</wp:posOffset>
            </wp:positionV>
            <wp:extent cx="2174240" cy="1631315"/>
            <wp:effectExtent l="0" t="0" r="5080" b="14605"/>
            <wp:wrapNone/>
            <wp:docPr id="6" name="图片 6" descr="C:/Users/lulu/OneDrive/桌面/3.27/IMG_3230.JPGIMG_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3.27/IMG_3230.JPGIMG_3230"/>
                    <pic:cNvPicPr>
                      <a:picLocks noChangeAspect="1"/>
                    </pic:cNvPicPr>
                  </pic:nvPicPr>
                  <pic:blipFill>
                    <a:blip r:embed="rId2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-112395</wp:posOffset>
            </wp:positionV>
            <wp:extent cx="2174240" cy="1631315"/>
            <wp:effectExtent l="0" t="0" r="5080" b="14605"/>
            <wp:wrapNone/>
            <wp:docPr id="5" name="图片 5" descr="C:/Users/lulu/OneDrive/桌面/3.27/IMG_3222(1).JPGIMG_32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27/IMG_3222(1).JPGIMG_3222(1)"/>
                    <pic:cNvPicPr>
                      <a:picLocks noChangeAspect="1"/>
                    </pic:cNvPicPr>
                  </pic:nvPicPr>
                  <pic:blipFill>
                    <a:blip r:embed="rId2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76835</wp:posOffset>
            </wp:positionV>
            <wp:extent cx="2174240" cy="1631315"/>
            <wp:effectExtent l="0" t="0" r="5080" b="14605"/>
            <wp:wrapNone/>
            <wp:docPr id="9" name="图片 9" descr="C:/Users/lulu/OneDrive/桌面/3.27/IMG_3263(1).JPGIMG_32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27/IMG_3263(1).JPGIMG_3263(1)"/>
                    <pic:cNvPicPr>
                      <a:picLocks noChangeAspect="1"/>
                    </pic:cNvPicPr>
                  </pic:nvPicPr>
                  <pic:blipFill>
                    <a:blip r:embed="rId2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61595</wp:posOffset>
            </wp:positionV>
            <wp:extent cx="2174240" cy="1631315"/>
            <wp:effectExtent l="0" t="0" r="5080" b="14605"/>
            <wp:wrapNone/>
            <wp:docPr id="7" name="图片 7" descr="C:/Users/lulu/OneDrive/桌面/3.27/IMG_3238(1).JPGIMG_3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27/IMG_3238(1).JPGIMG_3238(1)"/>
                    <pic:cNvPicPr>
                      <a:picLocks noChangeAspect="1"/>
                    </pic:cNvPicPr>
                  </pic:nvPicPr>
                  <pic:blipFill>
                    <a:blip r:embed="rId2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6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53340</wp:posOffset>
                  </wp:positionV>
                  <wp:extent cx="1915160" cy="1511300"/>
                  <wp:effectExtent l="0" t="0" r="5080" b="12700"/>
                  <wp:wrapNone/>
                  <wp:docPr id="30" name="图片 30" descr="IMG_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31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1440180</wp:posOffset>
                  </wp:positionV>
                  <wp:extent cx="1943735" cy="1457325"/>
                  <wp:effectExtent l="0" t="0" r="6985" b="5715"/>
                  <wp:wrapNone/>
                  <wp:docPr id="31" name="图片 31" descr="C:/Users/lulu/OneDrive/桌面/3.27/IMG_3202.JPGIMG_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ulu/OneDrive/桌面/3.27/IMG_3202.JPGIMG_320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9" name="图片 6" descr="C:/Users/lulu/OneDrive/桌面/3.27/IMG_3204.JPGIMG_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3.27/IMG_3204.JPGIMG_3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27/IMG_3203.JPGIMG_3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27/IMG_3203.JPGIMG_3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27/IMG_3207.JPGIMG_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27/IMG_3207.JPGIMG_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27/IMG_3205.JPGIMG_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27/IMG_3205.JPGIMG_3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快乐家园话没有带来的小朋友记得把它带过来哦！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I1LCJoZGlkIjoiN2YzNjBkOTgyNWQ1YTMxYzM3MzMwNWFiODNmOWIzYWMiLCJ1c2VyQ291bnQiOjIzO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3AF5DA9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687563"/>
    <w:rsid w:val="12E21C96"/>
    <w:rsid w:val="13470326"/>
    <w:rsid w:val="137666A2"/>
    <w:rsid w:val="13EE7251"/>
    <w:rsid w:val="142B4CEC"/>
    <w:rsid w:val="143A3E26"/>
    <w:rsid w:val="147C72F5"/>
    <w:rsid w:val="14942891"/>
    <w:rsid w:val="14A66B34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16397"/>
    <w:rsid w:val="19622F5C"/>
    <w:rsid w:val="19687E48"/>
    <w:rsid w:val="19921369"/>
    <w:rsid w:val="19AF5A91"/>
    <w:rsid w:val="1A28475F"/>
    <w:rsid w:val="1AE8027C"/>
    <w:rsid w:val="1B144870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746AAB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BE1B4A"/>
    <w:rsid w:val="2BD870A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216138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1E29C5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3C03EF"/>
    <w:rsid w:val="4D3C14C9"/>
    <w:rsid w:val="4D467E18"/>
    <w:rsid w:val="4D4804A3"/>
    <w:rsid w:val="4DAB7D28"/>
    <w:rsid w:val="4DBD19CC"/>
    <w:rsid w:val="4E946A0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2E37F64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9643FE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62AB6"/>
    <w:rsid w:val="5BFC372D"/>
    <w:rsid w:val="5CF90EE1"/>
    <w:rsid w:val="5D24060E"/>
    <w:rsid w:val="5D6D0863"/>
    <w:rsid w:val="5E7132A7"/>
    <w:rsid w:val="5E814187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DF4B8A"/>
    <w:rsid w:val="69F10D61"/>
    <w:rsid w:val="6A641533"/>
    <w:rsid w:val="6AA87672"/>
    <w:rsid w:val="6AC63F9C"/>
    <w:rsid w:val="6AD06BC8"/>
    <w:rsid w:val="6B30212E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A1084D"/>
    <w:rsid w:val="79FC3536"/>
    <w:rsid w:val="7A4C304B"/>
    <w:rsid w:val="7A505D38"/>
    <w:rsid w:val="7A980B61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12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2024-03-27T13:41:35Z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