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40304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2975" cy="566420"/>
            <wp:effectExtent l="0" t="0" r="9525" b="508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617" b="20362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566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696"/>
        <w:gridCol w:w="571"/>
        <w:gridCol w:w="1658"/>
        <w:gridCol w:w="10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蔬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BBC5A9A9F4DD5EADCF80BB38B06F2D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BBC5A9A9F4DD5EADCF80BB38B06F2DF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7" name="图片 7" descr="78727D22128B18B1CAD7500CC503BF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78727D22128B18B1CAD7500CC503BF4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BC03E7A3C259DA8D0BD0895B331815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BC03E7A3C259DA8D0BD0895B3318157C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2" name="图片 12" descr="D61CDAC67AE7A3A70743117194BA0F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61CDAC67AE7A3A70743117194BA0F2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1" name="图片 11" descr="8E98905C32C2B40F41C4FF8D10B1C7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8E98905C32C2B40F41C4FF8D10B1C7EC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3" name="图片 13" descr="3CE53CCCC80B875743523215E2C71A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3CE53CCCC80B875743523215E2C71AFB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0" name="图片 10" descr="8872B5EDA0D17241949A0137CEA81E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8872B5EDA0D17241949A0137CEA81E8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9" name="图片 9" descr="45723E78FFCBD820ABB55ADFE11377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45723E78FFCBD820ABB55ADFE113776C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8" name="图片 8" descr="0267FB2A0C616B400494CF93C11C75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0267FB2A0C616B400494CF93C11C75FE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UsImhkaWQiOiJmNWE0YmIxZWZlODhmMWFhZmFhYWIzMGQ4OTBhZGRmZSIsInVzZXJDb3VudCI6OTV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22D2D58"/>
    <w:rsid w:val="23776B7D"/>
    <w:rsid w:val="23EB4030"/>
    <w:rsid w:val="25901544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24F5278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1A5691"/>
    <w:rsid w:val="74FA2C97"/>
    <w:rsid w:val="74FD2114"/>
    <w:rsid w:val="75B34EBC"/>
    <w:rsid w:val="76291FEB"/>
    <w:rsid w:val="767D34EE"/>
    <w:rsid w:val="76EF92B7"/>
    <w:rsid w:val="77151462"/>
    <w:rsid w:val="773F4741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44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2024-03-27T07:04:07Z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