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2024年3月</w:t>
      </w:r>
      <w:r>
        <w:rPr>
          <w:rFonts w:hint="default"/>
          <w:lang w:val="en-US" w:eastAsia="zh-CN"/>
        </w:rPr>
        <w:t>20</w:t>
      </w:r>
      <w:r>
        <w:rPr>
          <w:rFonts w:hint="eastAsia"/>
          <w:lang w:val="en-US" w:eastAsia="zh-CN"/>
        </w:rPr>
        <w:t>日    星期三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 xml:space="preserve">01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户外活动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今天户外活动我们在后操场进行混班游戏！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2" name="图片 2" descr="/Users/husongyi/Downloads/IMG_1963.JPGIMG_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1963.JPGIMG_19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8" name="图片 8" descr="/Users/husongyi/Downloads/IMG_1965.JPGIMG_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husongyi/Downloads/IMG_1965.JPG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9" name="图片 9" descr="/Users/husongyi/Downloads/IMG_1968.JPG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husongyi/Downloads/IMG_1968.JPG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0" name="图片 10" descr="/Users/husongyi/Downloads/IMG_1969.JPGIMG_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husongyi/Downloads/IMG_1969.JPGIMG_19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2" name="图片 12" descr="/Users/husongyi/Downloads/IMG_1972.JPGIMG_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husongyi/Downloads/IMG_1972.JPGIMG_19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3" name="图片 13" descr="/Users/husongyi/Downloads/IMG_1975.JPGIMG_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husongyi/Downloads/IMG_1975.JPGIMG_19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lang w:val="en-US" w:eastAsia="zh-CN"/>
        </w:rPr>
      </w:pP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集体活动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数学：感知数量5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迎春花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"http://baike.baidu.com/view/15186.htm"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白玉兰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紫玉兰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"http://baike.baidu.com/view/4184.htm"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矮牵牛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、桃花、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梨花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海棠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"http://baike.baidu.com/view/15152.htm"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郁金香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等。燕子、蝌蚪、蜜蜂等小动物也都出来活动了。人们换上了春装，出去踏青、郊游、放风筝。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在孩子的周围、大自然中到处都表现着生机勃勃，变化万千的景象。</w:t>
      </w:r>
      <w:r>
        <w:rPr>
          <w:rFonts w:hint="eastAsia" w:ascii="宋体" w:hAnsi="宋体" w:eastAsia="宋体"/>
          <w:szCs w:val="21"/>
        </w:rPr>
        <w:t>本次活动我们将引导幼儿结合调查表</w:t>
      </w:r>
      <w:r>
        <w:rPr>
          <w:rFonts w:hint="eastAsia" w:ascii="宋体" w:hAnsi="宋体" w:eastAsia="宋体"/>
          <w:szCs w:val="21"/>
          <w:lang w:eastAsia="zh-CN"/>
        </w:rPr>
        <w:t>和图片来</w:t>
      </w:r>
      <w:r>
        <w:rPr>
          <w:rFonts w:hint="eastAsia" w:ascii="宋体" w:hAnsi="宋体" w:eastAsia="宋体"/>
          <w:szCs w:val="21"/>
        </w:rPr>
        <w:t>感知春天的基本特征，并鼓励孩子们学着用</w:t>
      </w:r>
      <w:r>
        <w:rPr>
          <w:rFonts w:hint="eastAsia" w:ascii="宋体" w:hAnsi="宋体" w:eastAsia="宋体"/>
          <w:szCs w:val="21"/>
          <w:lang w:eastAsia="zh-CN"/>
        </w:rPr>
        <w:t>较</w:t>
      </w:r>
      <w:r>
        <w:rPr>
          <w:rFonts w:hint="eastAsia" w:ascii="宋体" w:hAnsi="宋体" w:eastAsia="宋体"/>
          <w:szCs w:val="21"/>
        </w:rPr>
        <w:t>完整的语句描述自己知道的春天的变化。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3" name="图片 3" descr="/Users/husongyi/Downloads/IMG_1981.JPGIMG_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1981.JPGIMG_19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1" name="图片 11" descr="/Users/husongyi/Downloads/IMG_1983.JPGIMG_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husongyi/Downloads/IMG_1983.JPGIMG_1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6" name="图片 6" descr="/Users/husongyi/Downloads/IMG_1983.JPGIMG_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husongyi/Downloads/IMG_1983.JPGIMG_1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5" name="图片 15" descr="IMG_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9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6" name="图片 16" descr="IMG_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9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7" name="图片 17" descr="IMG_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9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rPr>
          <w:rFonts w:hint="eastAsia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val="en-US" w:eastAsia="zh-CN"/>
        </w:rPr>
      </w:pPr>
    </w:p>
    <w:p>
      <w:pPr>
        <w:spacing w:line="360" w:lineRule="auto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>
      <w:pPr>
        <w:spacing w:line="360" w:lineRule="auto"/>
        <w:jc w:val="both"/>
        <w:rPr>
          <w:rFonts w:hint="default" w:asciiTheme="minorEastAsia" w:hAnsiTheme="minorEastAsia"/>
          <w:color w:val="auto"/>
          <w:lang w:val="en-US" w:eastAsia="zh-CN"/>
        </w:rPr>
      </w:pPr>
    </w:p>
    <w:p>
      <w:pPr>
        <w:jc w:val="left"/>
        <w:rPr>
          <w:rFonts w:hint="default" w:asciiTheme="minorEastAsia" w:hAnsiTheme="minorEastAsia"/>
          <w:b/>
          <w:bCs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3DF9EABD"/>
    <w:rsid w:val="3FFD0D9A"/>
    <w:rsid w:val="4DFFD4F9"/>
    <w:rsid w:val="4FADBC64"/>
    <w:rsid w:val="65EF1059"/>
    <w:rsid w:val="77FD6C35"/>
    <w:rsid w:val="79F3583A"/>
    <w:rsid w:val="9FFEBB0E"/>
    <w:rsid w:val="B6973797"/>
    <w:rsid w:val="BF738FB1"/>
    <w:rsid w:val="BFD75D7C"/>
    <w:rsid w:val="BFED9384"/>
    <w:rsid w:val="FB9F31F5"/>
    <w:rsid w:val="FDFF44B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19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2024-02-25T21:51:00Z</dcterms:created>
  <dc:creator>hsy.</dc:creator>
  <cp:lastModifiedBy>hsy.</cp:lastModifiedBy>
  <dcterms:modified xsi:type="dcterms:W3CDTF">2024-03-21T08:16:34Z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81469DEE171E689A4C7EFA651902FAEF_43</vt:lpwstr>
  </property>
</Properties>
</file>