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40306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bookmarkStart w:id="0" w:name="_GoBack"/>
      <w:bookmarkEnd w:id="0"/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今日星期三，共有18人来园，4人请假。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65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826"/>
        <w:gridCol w:w="870"/>
        <w:gridCol w:w="1500"/>
        <w:gridCol w:w="16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96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50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40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面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50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40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  <w:t>⭕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2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0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4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BE189A43ADCB9D4A63C3FEE45A30AD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BE189A43ADCB9D4A63C3FEE45A30AD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DFAA29CADB5E3E5CA6C0B8BB15754F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FAA29CADB5E3E5CA6C0B8BB15754F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" name="图片 3" descr="8C4065898D959CB5A1438C9234E7E5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8C4065898D959CB5A1438C9234E7E58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0" name="图片 10" descr="AB09CEE144E9DA67CCD0919C241C0A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AB09CEE144E9DA67CCD0919C241C0AC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9" name="图片 9" descr="5EE80A5A98D364DBFC4C2FD5154143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5EE80A5A98D364DBFC4C2FD5154143C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487B9A5831ECE5011F70F9FE08BA5D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487B9A5831ECE5011F70F9FE08BA5DD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2" name="图片 12" descr="075C998DB0381A0373C6D3FF41AA5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075C998DB0381A0373C6D3FF41AA51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1" name="图片 11" descr="8CEEB65E8DA893111336066E799BF7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8CEEB65E8DA893111336066E799BF7D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14C00A804E2BCA4EF9E93040765C2E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14C00A804E2BCA4EF9E93040765C2E2D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MsImhkaWQiOiJmNWE0YmIxZWZlODhmMWFhZmFhYWIzMGQ4OTBhZGRmZSIsInVzZXJDb3VudCI6OTN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315143"/>
    <w:rsid w:val="408C4F92"/>
    <w:rsid w:val="40C127B1"/>
    <w:rsid w:val="41377422"/>
    <w:rsid w:val="42D64C2A"/>
    <w:rsid w:val="43FF65AC"/>
    <w:rsid w:val="4436287C"/>
    <w:rsid w:val="44535E86"/>
    <w:rsid w:val="44E34F5C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7F29FC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6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2024-03-27T07:12:25Z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