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40322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43635" cy="687070"/>
            <wp:effectExtent l="0" t="0" r="0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20100" b="19822"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687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43610" cy="1101090"/>
            <wp:effectExtent l="0" t="0" r="8890" b="38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21769" b="8199"/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今日星期五，共有19人来园，3人请假。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"/>
        <w:gridCol w:w="1132"/>
        <w:gridCol w:w="1243"/>
        <w:gridCol w:w="130"/>
        <w:gridCol w:w="1515"/>
        <w:gridCol w:w="695"/>
        <w:gridCol w:w="696"/>
        <w:gridCol w:w="135"/>
        <w:gridCol w:w="436"/>
        <w:gridCol w:w="1658"/>
        <w:gridCol w:w="10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32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373" w:type="dxa"/>
            <w:gridSpan w:val="2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515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1962" w:type="dxa"/>
            <w:gridSpan w:val="4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58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078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3" w:type="dxa"/>
            <w:gridSpan w:val="2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5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9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69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571" w:type="dxa"/>
            <w:gridSpan w:val="2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58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8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373" w:type="dxa"/>
            <w:gridSpan w:val="2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1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373" w:type="dxa"/>
            <w:gridSpan w:val="2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1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373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373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373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1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373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373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71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373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1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373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373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373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1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373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373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373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1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373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373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373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71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373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373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1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373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71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373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373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1" w:type="dxa"/>
            <w:gridSpan w:val="2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  <w:gridSpan w:val="3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63090" cy="1397000"/>
                  <wp:effectExtent l="0" t="0" r="3810" b="0"/>
                  <wp:docPr id="13" name="图片 13" descr="1C4025BA303D1D47B3767B44E1FE7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C4025BA303D1D47B3767B44E1FE78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gridSpan w:val="5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63090" cy="1397000"/>
                  <wp:effectExtent l="0" t="0" r="3810" b="0"/>
                  <wp:docPr id="14" name="图片 14" descr="EB1FC65941AF5614FF7FCBE85AE77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B1FC65941AF5614FF7FCBE85AE772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gridSpan w:val="3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63090" cy="1397000"/>
                  <wp:effectExtent l="0" t="0" r="3810" b="0"/>
                  <wp:docPr id="15" name="图片 15" descr="BC98322E4E84E008C4F4BBF146929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BC98322E4E84E008C4F4BBF1469293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  <w:gridSpan w:val="3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63090" cy="1397000"/>
                  <wp:effectExtent l="0" t="0" r="3810" b="0"/>
                  <wp:docPr id="16" name="图片 16" descr="216ACD15538921979518CDD9B6904E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16ACD15538921979518CDD9B6904E0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gridSpan w:val="5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172" w:type="dxa"/>
            <w:gridSpan w:val="3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2000603020000020003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TMsImhkaWQiOiJmNWE0YmIxZWZlODhmMWFhZmFhYWIzMGQ4OTBhZGRmZSIsInVzZXJDb3VudCI6OTN9"/>
  </w:docVars>
  <w:rsids>
    <w:rsidRoot w:val="FDDFC22F"/>
    <w:rsid w:val="002F43F3"/>
    <w:rsid w:val="005E3388"/>
    <w:rsid w:val="00BA7A8E"/>
    <w:rsid w:val="02373186"/>
    <w:rsid w:val="03230903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8C4F92"/>
    <w:rsid w:val="40C127B1"/>
    <w:rsid w:val="41377422"/>
    <w:rsid w:val="42D64C2A"/>
    <w:rsid w:val="43FF65AC"/>
    <w:rsid w:val="4436287C"/>
    <w:rsid w:val="44535E86"/>
    <w:rsid w:val="45216F31"/>
    <w:rsid w:val="471F22FF"/>
    <w:rsid w:val="47573A97"/>
    <w:rsid w:val="47B7762C"/>
    <w:rsid w:val="48C577EE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6100F8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487</Words>
  <Characters>509</Characters>
  <Lines>1</Lines>
  <Paragraphs>1</Paragraphs>
  <TotalTime>2</TotalTime>
  <ScaleCrop>false</ScaleCrop>
  <LinksUpToDate>false</LinksUpToDate>
  <CharactersWithSpaces>511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梅蕾</cp:lastModifiedBy>
  <cp:lastPrinted>2024-02-21T23:40:00Z</cp:lastPrinted>
  <dcterms:modified xsi:type="dcterms:W3CDTF">2024-03-27T09:03:03Z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