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40327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今日星期三，共有20人来园，2人请假。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65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826"/>
        <w:gridCol w:w="870"/>
        <w:gridCol w:w="1500"/>
        <w:gridCol w:w="16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696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500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40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2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500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40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  <w:t>⭕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  <w:t>⭕</w:t>
            </w:r>
          </w:p>
        </w:tc>
        <w:tc>
          <w:tcPr>
            <w:tcW w:w="870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bookmarkStart w:id="0" w:name="_GoBack"/>
      <w:bookmarkEnd w:id="0"/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" name="图片 2" descr="IMG_6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690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3" name="图片 3" descr="IMG_6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69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689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6896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7" name="图片 7" descr="IMG_6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89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6" name="图片 6" descr="IMG_689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894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</w:tbl>
    <w:p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【预防近视】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0" name="图片 10" descr="IMG_6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692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9" name="图片 9" descr="IMG_692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6921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6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69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YsImhkaWQiOiJmNWE0YmIxZWZlODhmMWFhZmFhYWIzMGQ4OTBhZGRmZSIsInVzZXJDb3VudCI6OTZ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1A2A04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1377422"/>
    <w:rsid w:val="42D64C2A"/>
    <w:rsid w:val="43FF65AC"/>
    <w:rsid w:val="4436287C"/>
    <w:rsid w:val="44535E86"/>
    <w:rsid w:val="44E34F5C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7F137E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0BB411B"/>
    <w:rsid w:val="71A70E42"/>
    <w:rsid w:val="72272E4F"/>
    <w:rsid w:val="723A1779"/>
    <w:rsid w:val="72FE16E6"/>
    <w:rsid w:val="73AB63BB"/>
    <w:rsid w:val="73AC5FA4"/>
    <w:rsid w:val="74106F96"/>
    <w:rsid w:val="7419430F"/>
    <w:rsid w:val="74FA2C97"/>
    <w:rsid w:val="74FD2114"/>
    <w:rsid w:val="757F29FC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2</TotalTime>
  <ScaleCrop>false</ScaleCrop>
  <LinksUpToDate>false</LinksUpToDate>
  <CharactersWithSpaces>511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2024-03-27T09:12:37Z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