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2024.3.27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三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小雨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美丽的春天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今天2位小朋友请假。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集体活动《音乐：》</w:t>
      </w:r>
    </w:p>
    <w:p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这是一节欣赏类的音乐活动。《杨柳青》是江苏扬州民歌之一，歌曲的曲调为五声宫调式，全曲欢快活泼、热情风趣，乐曲中有3个节奏型，分别为：（1）~（6）小节为X-|，（7）~（10）小节为X X|X X|，（11）~（16）小节为X X|X X X|体现一种诙谐的情趣，以及江苏民歌特有的风格韵味。本节教学活动主要让幼儿欣赏音乐，感受乐曲的情绪、节奏。</w:t>
      </w:r>
    </w:p>
    <w:p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王知霖、冯欣、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刘锦宥、黄梓宸、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小朋友能能分辨不同的节奏，尝试着用动作表现音乐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吴文欣、魏锦宸、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小朋友也感受民间乐曲“杨柳青”欢快、热闹的旋律，进行拍手打节奏，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小朋友也要多端正，养成良好的学习习惯哦</w:t>
      </w:r>
      <w:r>
        <w:rPr>
          <w:rFonts w:hint="eastAsia" w:ascii="宋体" w:hAnsi="宋体" w:eastAsia="宋体" w:cs="宋体"/>
          <w:szCs w:val="21"/>
          <w:lang w:val="en-US"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" name="图片 1" descr="b2aafb469a81c1b16211059acf2b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2aafb469a81c1b16211059acf2b15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" name="图片 2" descr="aa4ec4590e843e7ad39cef695aa63c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a4ec4590e843e7ad39cef695aa63c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66f2e2c33ce94649bc342830f5893c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6f2e2c33ce94649bc342830f5893cc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8fb95278437b86cf32016e886797f1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fb95278437b86cf32016e886797f1a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看我们的建筑样式越来越多样化啦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形状棋也可以来玩规律哦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a40a27957a6c07e02615513098618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40a27957a6c07e026155130986181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dd3e35bc0de20e8d42ad043f2b3662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d3e35bc0de20e8d42ad043f2b3662b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我们一起来对弈四子棋吧。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我来尝试编故事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350645" cy="1800225"/>
                  <wp:effectExtent l="0" t="0" r="8255" b="3175"/>
                  <wp:docPr id="3" name="图片 3" descr="948e21a07e255f60d638e90a293c3f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48e21a07e255f60d638e90a293c3fe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baa6f0833c20e627dee92e5571558b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aa6f0833c20e627dee92e5571558b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春天的树是彩色的哦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你来说我来猜，我可是猜词小能手。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9" name="图片 9" descr="937f57c5291594ceb9da86c3094ccc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37f57c5291594ceb9da86c3094ccc7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d40b0eebac82b6bba3b40ee1ed1b6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40b0eebac82b6bba3b40ee1ed1b62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水雾魔珠可是很锻炼小朋友的耐心哦</w:t>
            </w:r>
            <w:bookmarkStart w:id="0" w:name="_GoBack"/>
            <w:bookmarkEnd w:id="0"/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企鹅占领自己的领地啦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30" name="图片 30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：中午吃的是意大利面、茶树菇鸽子汤。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lang w:val="en-US" w:eastAsia="zh-CN"/>
        </w:rPr>
        <w:t>今天</w:t>
      </w:r>
      <w:r>
        <w:rPr>
          <w:rFonts w:hint="eastAsia"/>
          <w:u w:val="single"/>
          <w:lang w:val="en-US" w:eastAsia="zh-CN"/>
        </w:rPr>
        <w:t>蒋翊晗、王楷博、</w:t>
      </w:r>
      <w:r>
        <w:rPr>
          <w:rFonts w:hint="eastAsia"/>
          <w:lang w:val="en-US" w:eastAsia="zh-CN"/>
        </w:rPr>
        <w:t>小朋友也要跟随老师一起散步哦，这样我们才有时间消化食物！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1.天气变化无常，请及时关注幼儿身体情况并告知班级老师！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2.快乐家园还没有带来的小朋友请及时带来哦。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EsImhkaWQiOiJmZTY1OWIyN2VlNTNjYTgxNmUxNzY3MGQwZTYyMTJmMCIsInVzZXJDb3VudCI6M3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BD62FAA"/>
    <w:rsid w:val="100D5385"/>
    <w:rsid w:val="10B464C1"/>
    <w:rsid w:val="12F313E5"/>
    <w:rsid w:val="12F47048"/>
    <w:rsid w:val="159F60BD"/>
    <w:rsid w:val="1CD53A47"/>
    <w:rsid w:val="1FF74BAE"/>
    <w:rsid w:val="21D40771"/>
    <w:rsid w:val="225801AB"/>
    <w:rsid w:val="231E2FCC"/>
    <w:rsid w:val="23F173A3"/>
    <w:rsid w:val="27CC1ABA"/>
    <w:rsid w:val="27FA4F9E"/>
    <w:rsid w:val="29F142D5"/>
    <w:rsid w:val="2B971617"/>
    <w:rsid w:val="2C144DE1"/>
    <w:rsid w:val="2D7476A8"/>
    <w:rsid w:val="30424739"/>
    <w:rsid w:val="331B02FE"/>
    <w:rsid w:val="340F6717"/>
    <w:rsid w:val="34C1119D"/>
    <w:rsid w:val="36574A01"/>
    <w:rsid w:val="37C55A47"/>
    <w:rsid w:val="3838457E"/>
    <w:rsid w:val="388166D5"/>
    <w:rsid w:val="3AD17088"/>
    <w:rsid w:val="3AE2207F"/>
    <w:rsid w:val="3BF5793B"/>
    <w:rsid w:val="3CE63AA8"/>
    <w:rsid w:val="41393EEC"/>
    <w:rsid w:val="413C520B"/>
    <w:rsid w:val="476C3779"/>
    <w:rsid w:val="48185562"/>
    <w:rsid w:val="49D94EBB"/>
    <w:rsid w:val="4B596F2D"/>
    <w:rsid w:val="4D8207D1"/>
    <w:rsid w:val="4F153E7A"/>
    <w:rsid w:val="50286749"/>
    <w:rsid w:val="50546520"/>
    <w:rsid w:val="53A96AB8"/>
    <w:rsid w:val="55674105"/>
    <w:rsid w:val="596C342F"/>
    <w:rsid w:val="5A2F2BFF"/>
    <w:rsid w:val="5BF83597"/>
    <w:rsid w:val="5E83629B"/>
    <w:rsid w:val="5F357C4E"/>
    <w:rsid w:val="5FC008BD"/>
    <w:rsid w:val="635A1B96"/>
    <w:rsid w:val="6573077D"/>
    <w:rsid w:val="674548F2"/>
    <w:rsid w:val="67B77727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A52155C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4</Pages>
  <Words>769</Words>
  <Characters>778</Characters>
  <Lines>1</Lines>
  <Paragraphs>1</Paragraphs>
  <TotalTime>3</TotalTime>
  <ScaleCrop>false</ScaleCrop>
  <LinksUpToDate>false</LinksUpToDate>
  <CharactersWithSpaces>783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2024-03-27T11:14:44Z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521693B0DEFB4105B30809C1D3BA3E4F_13</vt:lpwstr>
  </property>
</Properties>
</file>