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2024.3.25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集体活动《语言：春雨的颜色》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《春雨的颜色》是一首富有童趣的诗歌。诗歌通过小鸟和春雨的对话，描绘出了春天万物复苏的景象。诗歌中“春雨是……色的，你们瞧！春雨落在……上，……”的句式通俗易懂，有助于启发幼儿发现春天里大自然的变化。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小朋友能够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感受散文的意境美，能根据已有句式和情境，进行简单的想象与创编。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徐诺、刘锦宥、黄梓宸、吴文欣、魏锦宸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小朋友也能在理解散文的基础上感受春天的生机，大胆表达对春天的热爱之情。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小朋友也要专心倾听，大胆举手表达想法哦</w:t>
      </w:r>
      <w:r>
        <w:rPr>
          <w:rFonts w:hint="eastAsia" w:ascii="宋体" w:hAnsi="宋体" w:eastAsia="宋体" w:cs="宋体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3256280" cy="2164715"/>
            <wp:effectExtent l="0" t="0" r="7620" b="6985"/>
            <wp:docPr id="7" name="图片 7" descr="0M~T9OLCF6(GGCE6Y5WNF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M~T9OLCF6(GGCE6Y5WNFT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IMG_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5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5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两面观察一下，开始拼搭吧。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想一想试一试，美丽的花园就能完成喽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5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5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搭建的时候要小心一些，要不然很容易倒塌哦。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快看，我们的蘑菇长大啦。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5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5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小手捏一捏，可以制造出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美丽的花朵哦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七巧板变出了一只小牛呢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0" name="图片 3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：中午吃的是烩三鲜、西蓝花炒胡萝卜、红豆饭。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今天蒋翊晗、谭沁、宗韫玉、王诺婉、许诺言等小朋友速度有点慢哦，继续加油！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1.天气变化无常，请及时关注幼儿身体情况并告知班级老师！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ksImhkaWQiOiJmZTY1OWIyN2VlNTNjYTgxNmUxNzY3MGQwZTYyMTJmMCIsInVzZXJDb3VudCI6M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47048"/>
    <w:rsid w:val="159F60BD"/>
    <w:rsid w:val="1CD53A47"/>
    <w:rsid w:val="1FF74BAE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616</Words>
  <Characters>630</Characters>
  <Lines>1</Lines>
  <Paragraphs>1</Paragraphs>
  <TotalTime>23</TotalTime>
  <ScaleCrop>false</ScaleCrop>
  <LinksUpToDate>false</LinksUpToDate>
  <CharactersWithSpaces>636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2024-03-25T11:50:59Z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527067EA23D044FFA040741448DADDB6_13</vt:lpwstr>
  </property>
</Properties>
</file>