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320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松香卷蛋糕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扬州炒饭、菌汤老鹅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：八宝咸粥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水果：蓝莓、香蕉</w:t>
      </w:r>
      <w:bookmarkStart w:id="0" w:name="_GoBack"/>
      <w:bookmarkEnd w:id="0"/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数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学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感知数量5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这是一节有关数量感知的数学活动。幼儿数概念的发展是从计数开始的，因此让幼儿感知物体的数量并计数是非常重要的。本次活动欲通过数数和按数取物让幼儿正确感知数量5，引导幼儿手口一致地点数并说出总数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>在之前的活动中，幼儿们已感知过4以内的数量，大多数幼儿能进行手口一致地点数并说出正确的总数，但仍有部分幼儿存在漏数、不知道数到几总数就是几的现象。按数取物幼儿之前也接触过，但仍存在取的物品数量不够或过多的现象。</w:t>
      </w:r>
    </w:p>
    <w:p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160020</wp:posOffset>
            </wp:positionV>
            <wp:extent cx="1642110" cy="1231900"/>
            <wp:effectExtent l="0" t="0" r="3810" b="2540"/>
            <wp:wrapNone/>
            <wp:docPr id="28" name="图片 28" descr="C:/Users/lulu/OneDrive/桌面/3.20/IMG_2686(1).JPGIMG_26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3.20/IMG_2686(1).JPGIMG_2686(1)"/>
                    <pic:cNvPicPr>
                      <a:picLocks noChangeAspect="1"/>
                    </pic:cNvPicPr>
                  </pic:nvPicPr>
                  <pic:blipFill>
                    <a:blip r:embed="rId9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121920</wp:posOffset>
            </wp:positionV>
            <wp:extent cx="1642110" cy="1231900"/>
            <wp:effectExtent l="0" t="0" r="3810" b="2540"/>
            <wp:wrapNone/>
            <wp:docPr id="30" name="图片 30" descr="C:/Users/lulu/OneDrive/桌面/3.20/IMG_2688(1).JPGIMG_26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lulu/OneDrive/桌面/3.20/IMG_2688(1).JPGIMG_2688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114300</wp:posOffset>
            </wp:positionV>
            <wp:extent cx="1642110" cy="1231900"/>
            <wp:effectExtent l="0" t="0" r="3810" b="2540"/>
            <wp:wrapNone/>
            <wp:docPr id="29" name="图片 29" descr="C:/Users/lulu/OneDrive/桌面/3.20/IMG_2685(1).JPGIMG_2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3.20/IMG_2685(1).JPGIMG_2685(1)"/>
                    <pic:cNvPicPr>
                      <a:picLocks noChangeAspect="1"/>
                    </pic:cNvPicPr>
                  </pic:nvPicPr>
                  <pic:blipFill>
                    <a:blip r:embed="rId11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70485</wp:posOffset>
            </wp:positionV>
            <wp:extent cx="1762760" cy="1322705"/>
            <wp:effectExtent l="0" t="0" r="5080" b="3175"/>
            <wp:wrapNone/>
            <wp:docPr id="31" name="图片 31" descr="C:/Users/lulu/OneDrive/桌面/3.20/IMG_2689(1).JPGIMG_26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lulu/OneDrive/桌面/3.20/IMG_2689(1).JPGIMG_2689(1)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108585</wp:posOffset>
            </wp:positionV>
            <wp:extent cx="1722120" cy="1292225"/>
            <wp:effectExtent l="0" t="0" r="0" b="3175"/>
            <wp:wrapNone/>
            <wp:docPr id="32" name="图片 32" descr="C:/Users/lulu/OneDrive/桌面/3.20/IMG_2690(1).JPGIMG_2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lulu/OneDrive/桌面/3.20/IMG_2690(1).JPGIMG_2690(1)"/>
                    <pic:cNvPicPr>
                      <a:picLocks noChangeAspect="1"/>
                    </pic:cNvPicPr>
                  </pic:nvPicPr>
                  <pic:blipFill>
                    <a:blip r:embed="rId13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本周我们小班组的户外游戏是后操场的区域，孩子们进行混班游戏，瞧，他们在不同的区域玩的多开心啊！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59055</wp:posOffset>
            </wp:positionV>
            <wp:extent cx="1915160" cy="1438275"/>
            <wp:effectExtent l="0" t="0" r="5080" b="9525"/>
            <wp:wrapNone/>
            <wp:docPr id="3" name="图片 3" descr="C:/Users/lulu/OneDrive/桌面/3.20/IMG_2661.JPGIMG_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20/IMG_2661.JPGIMG_2661"/>
                    <pic:cNvPicPr>
                      <a:picLocks noChangeAspect="1"/>
                    </pic:cNvPicPr>
                  </pic:nvPicPr>
                  <pic:blipFill>
                    <a:blip r:embed="rId14"/>
                    <a:srcRect l="88" r="88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41910</wp:posOffset>
            </wp:positionV>
            <wp:extent cx="1915160" cy="1437005"/>
            <wp:effectExtent l="0" t="0" r="5080" b="10795"/>
            <wp:wrapNone/>
            <wp:docPr id="1" name="图片 1" descr="C:/Users/lulu/OneDrive/桌面/3.20/IMG_2660.JPGIMG_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20/IMG_2660.JPGIMG_2660"/>
                    <pic:cNvPicPr>
                      <a:picLocks noChangeAspect="1"/>
                    </pic:cNvPicPr>
                  </pic:nvPicPr>
                  <pic:blipFill>
                    <a:blip r:embed="rId15"/>
                    <a:srcRect l="44" r="44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213995</wp:posOffset>
            </wp:positionV>
            <wp:extent cx="2174240" cy="1631315"/>
            <wp:effectExtent l="0" t="0" r="5080" b="14605"/>
            <wp:wrapNone/>
            <wp:docPr id="6" name="图片 6" descr="C:/Users/lulu/OneDrive/桌面/3.20/IMG_2667.JPGIMG_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3.20/IMG_2667.JPGIMG_2667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183515</wp:posOffset>
            </wp:positionV>
            <wp:extent cx="2174240" cy="1631315"/>
            <wp:effectExtent l="0" t="0" r="5080" b="14605"/>
            <wp:wrapNone/>
            <wp:docPr id="5" name="图片 5" descr="C:/Users/lulu/OneDrive/桌面/3.20/IMG_2663.JPGIMG_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20/IMG_2663.JPGIMG_2663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213995</wp:posOffset>
            </wp:positionV>
            <wp:extent cx="2174240" cy="1631315"/>
            <wp:effectExtent l="0" t="0" r="5080" b="14605"/>
            <wp:wrapNone/>
            <wp:docPr id="9" name="图片 9" descr="C:/Users/lulu/OneDrive/桌面/3.20/IMG_2674.JPGIMG_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20/IMG_2674.JPGIMG_2674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206375</wp:posOffset>
            </wp:positionV>
            <wp:extent cx="2174240" cy="1631315"/>
            <wp:effectExtent l="0" t="0" r="5080" b="14605"/>
            <wp:wrapNone/>
            <wp:docPr id="7" name="图片 7" descr="C:/Users/lulu/OneDrive/桌面/3.20/IMG_2672.JPGIMG_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20/IMG_2672.JPGIMG_2672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3.20/IMG_2695(1).JPGIMG_269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3.20/IMG_2695(1).JPGIMG_269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20/IMG_2700(1).JPGIMG_27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20/IMG_2700(1).JPGIMG_270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20/IMG_2696(1).JPGIMG_26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20/IMG_2696(1).JPGIMG_269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3.20/IMG_2701(1).JPGIMG_27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3.20/IMG_2701(1).JPGIMG_270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20/IMG_2697(1).JPGIMG_269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20/IMG_2697(1).JPGIMG_269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3.20/IMG_2703(1).JPGIMG_27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3.20/IMG_2703(1).JPGIMG_270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E4LCJoZGlkIjoiN2YzNjBkOTgyNWQ1YTMxYzM3MzMwNWFiODNmOWIzYWMiLCJ1c2VyQ291bnQiOjIzMX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16397"/>
    <w:rsid w:val="19622F5C"/>
    <w:rsid w:val="19687E48"/>
    <w:rsid w:val="19921369"/>
    <w:rsid w:val="1A28475F"/>
    <w:rsid w:val="1AE8027C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CE7AAC"/>
    <w:rsid w:val="25EE7927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A36B24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BE1B4A"/>
    <w:rsid w:val="2BD870AF"/>
    <w:rsid w:val="2CE6525A"/>
    <w:rsid w:val="2CF241A1"/>
    <w:rsid w:val="2CF75313"/>
    <w:rsid w:val="2D0E14EB"/>
    <w:rsid w:val="2DA57D7C"/>
    <w:rsid w:val="2DE37007"/>
    <w:rsid w:val="2E737132"/>
    <w:rsid w:val="2ECA5923"/>
    <w:rsid w:val="2ED86E92"/>
    <w:rsid w:val="2EE713C2"/>
    <w:rsid w:val="2EEA15D4"/>
    <w:rsid w:val="2F5F1D65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216138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1E29C5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E946A0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62AB6"/>
    <w:rsid w:val="5BFC372D"/>
    <w:rsid w:val="5CF90EE1"/>
    <w:rsid w:val="5D24060E"/>
    <w:rsid w:val="5D6D0863"/>
    <w:rsid w:val="5E7132A7"/>
    <w:rsid w:val="5E814187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DF4B8A"/>
    <w:rsid w:val="69F10D61"/>
    <w:rsid w:val="6A641533"/>
    <w:rsid w:val="6AA87672"/>
    <w:rsid w:val="6AC63F9C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117477"/>
    <w:rsid w:val="79A1084D"/>
    <w:rsid w:val="79FC3536"/>
    <w:rsid w:val="7A4C304B"/>
    <w:rsid w:val="7A505D38"/>
    <w:rsid w:val="7A980B61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90920"/>
    <w:rsid w:val="7D9A72EE"/>
    <w:rsid w:val="7DCA284D"/>
    <w:rsid w:val="7E030705"/>
    <w:rsid w:val="7E3808B5"/>
    <w:rsid w:val="7EB6721C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4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2024-03-24T16:50:31Z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