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956D4" w14:textId="3D5268ED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CE694C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BC37BF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194AD3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1CFD2056" w:rsidR="00F144BD" w:rsidRDefault="000974EE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5CE35AB" wp14:editId="4D6899F2">
            <wp:extent cx="2560177" cy="1440000"/>
            <wp:effectExtent l="0" t="0" r="0" b="0"/>
            <wp:docPr id="753620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20385" name="图片 7536203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1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69F1ADD" w14:textId="0683DB66" w:rsidR="00B859EE" w:rsidRDefault="00194AD3" w:rsidP="000974EE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今天是星期一，又是新的一周。早晨的天气阴沉沉的，看起来就要下雨了，但孩子们来园的热情不减，今天共来园18人，2人请假。期待他们明日归来哦！</w:t>
      </w:r>
    </w:p>
    <w:p w14:paraId="5F917C67" w14:textId="12056034" w:rsidR="0038399C" w:rsidRDefault="0038399C" w:rsidP="0038399C">
      <w:pPr>
        <w:ind w:leftChars="51" w:left="107"/>
        <w:rPr>
          <w:rFonts w:ascii="宋体" w:eastAsia="宋体" w:hAnsi="宋体" w:cs="宋体"/>
          <w:noProof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696569B" wp14:editId="72491BCB">
            <wp:extent cx="1921331" cy="1440000"/>
            <wp:effectExtent l="0" t="0" r="0" b="0"/>
            <wp:docPr id="6078393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CD1494D" wp14:editId="1FCF6457">
            <wp:extent cx="1921331" cy="1440000"/>
            <wp:effectExtent l="0" t="0" r="0" b="0"/>
            <wp:docPr id="15355576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96849A8" wp14:editId="03A659CB">
            <wp:extent cx="1921331" cy="1440000"/>
            <wp:effectExtent l="0" t="0" r="0" b="0"/>
            <wp:docPr id="11719267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</w:p>
    <w:p w14:paraId="2DB3BA60" w14:textId="3CC03225" w:rsidR="003070D5" w:rsidRPr="000974EE" w:rsidRDefault="0038399C" w:rsidP="0038399C">
      <w:pPr>
        <w:ind w:leftChars="118" w:left="248"/>
        <w:rPr>
          <w:rFonts w:ascii="宋体" w:eastAsia="宋体" w:hAnsi="宋体" w:cs="宋体"/>
          <w:noProof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4A86B4A" wp14:editId="6FBB688A">
            <wp:extent cx="1921331" cy="1440000"/>
            <wp:effectExtent l="0" t="0" r="0" b="0"/>
            <wp:docPr id="5603563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E27CB1F" wp14:editId="27E3F85A">
            <wp:extent cx="1921331" cy="1440000"/>
            <wp:effectExtent l="0" t="0" r="0" b="0"/>
            <wp:docPr id="12455603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DCC3B88" wp14:editId="451A9571">
            <wp:extent cx="1921331" cy="1440000"/>
            <wp:effectExtent l="0" t="0" r="0" b="0"/>
            <wp:docPr id="1107998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22F9810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B859EE" w14:paraId="2C7232DB" w14:textId="77777777" w:rsidTr="000273B5">
        <w:tc>
          <w:tcPr>
            <w:tcW w:w="780" w:type="dxa"/>
            <w:vAlign w:val="center"/>
          </w:tcPr>
          <w:p w14:paraId="21D7ADCC" w14:textId="77777777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B859EE" w:rsidRDefault="00B859EE" w:rsidP="00B859E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3D5BB902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02D54697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55AE1F9D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03F0E375" w14:textId="528C0B0B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B52A15F" w14:textId="18225180" w:rsidR="00B859EE" w:rsidRDefault="00B859EE" w:rsidP="00B859EE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5E82500E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6CFFAA05" w:rsidR="00B859EE" w:rsidRDefault="00B859EE" w:rsidP="00B859E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BE3B05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0A1939DA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04CD1F4A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4C360B1C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5090D83" w14:textId="505517F9" w:rsidR="00BE3B05" w:rsidRDefault="00BE3B05" w:rsidP="00BE3B0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7584057" w14:textId="6B858D63" w:rsidR="00BE3B05" w:rsidRDefault="00BE3B05" w:rsidP="00BE3B05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7D8DF850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A7BFDE3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E3B05" w14:paraId="163B4861" w14:textId="77777777" w:rsidTr="000273B5">
        <w:tc>
          <w:tcPr>
            <w:tcW w:w="780" w:type="dxa"/>
            <w:vAlign w:val="center"/>
          </w:tcPr>
          <w:p w14:paraId="33F42C78" w14:textId="7777777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23A6EE65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56145E00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66670083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25DE763D" w14:textId="56A5063D" w:rsidR="00BE3B05" w:rsidRDefault="00BE3B05" w:rsidP="00BE3B0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26AD075" w14:textId="0D7B8524" w:rsidR="00BE3B05" w:rsidRDefault="00BE3B05" w:rsidP="00BE3B0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5DF4049F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7562408B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BE3B05" w14:paraId="1201AA17" w14:textId="77777777" w:rsidTr="000273B5">
        <w:tc>
          <w:tcPr>
            <w:tcW w:w="780" w:type="dxa"/>
            <w:vAlign w:val="center"/>
          </w:tcPr>
          <w:p w14:paraId="7B545BDF" w14:textId="7777777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3477E8E0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2B2505FD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5FA294B9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7EF9295A" w14:textId="0D3F82B8" w:rsidR="00BE3B05" w:rsidRDefault="00BE3B05" w:rsidP="00BE3B0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7B44C18" w14:textId="475D70EA" w:rsidR="00BE3B05" w:rsidRDefault="00BE3B05" w:rsidP="00BE3B0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3FFA78FF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4E5459B3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BE3B05" w14:paraId="3E3F2C4E" w14:textId="77777777" w:rsidTr="000273B5">
        <w:tc>
          <w:tcPr>
            <w:tcW w:w="780" w:type="dxa"/>
            <w:vAlign w:val="center"/>
          </w:tcPr>
          <w:p w14:paraId="64E6F52B" w14:textId="7777777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1FB1D587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F6CEEDB" w14:textId="04597091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61140646" w14:textId="764019F4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5841868B" w14:textId="14309716" w:rsidR="00BE3B05" w:rsidRDefault="00BE3B05" w:rsidP="00BE3B0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64D3578A" w14:textId="2720DAC5" w:rsidR="00BE3B05" w:rsidRDefault="00BE3B05" w:rsidP="00BE3B0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22932" w14:textId="32757EC0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B831166" w14:textId="608C54A7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BE3B05" w14:paraId="279E4BE8" w14:textId="77777777" w:rsidTr="000273B5">
        <w:tc>
          <w:tcPr>
            <w:tcW w:w="780" w:type="dxa"/>
            <w:vAlign w:val="center"/>
          </w:tcPr>
          <w:p w14:paraId="1893734C" w14:textId="7777777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5C72A8D1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35C34513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1F3DBA01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1E157283" w:rsidR="00BE3B05" w:rsidRDefault="00BE3B05" w:rsidP="00BE3B0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37D6BD45" w:rsidR="00BE3B05" w:rsidRDefault="00BE3B05" w:rsidP="00BE3B0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4427C3F4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449530D8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E3B05" w14:paraId="7460A9E4" w14:textId="77777777" w:rsidTr="000273B5">
        <w:tc>
          <w:tcPr>
            <w:tcW w:w="780" w:type="dxa"/>
            <w:vAlign w:val="center"/>
          </w:tcPr>
          <w:p w14:paraId="7ED2D9D2" w14:textId="7777777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1829B01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0A8115A9" w:rsidR="00BE3B05" w:rsidRDefault="00BE3B05" w:rsidP="00BE3B0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1528B2E4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08775B5A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02BC86A" w14:textId="6539080A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57F646F1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1E0C6731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E3B05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46AAC813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20CA69F4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104F8272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D934C34" w14:textId="0720C10E" w:rsidR="00BE3B05" w:rsidRDefault="00BE3B05" w:rsidP="00BE3B0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6DF64EC" w14:textId="61230A79" w:rsidR="00BE3B05" w:rsidRDefault="00BE3B05" w:rsidP="00BE3B0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18559DB9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27908CEA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E3B05" w14:paraId="6EA27CC1" w14:textId="77777777" w:rsidTr="000273B5">
        <w:tc>
          <w:tcPr>
            <w:tcW w:w="780" w:type="dxa"/>
            <w:vAlign w:val="center"/>
          </w:tcPr>
          <w:p w14:paraId="54927300" w14:textId="7777777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6C1E9302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6BFA9DBF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605DDDD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9E7C97A" w14:textId="034CC0CF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C294EDF" w14:textId="61DB3CFD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32BFAAE0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6EBFEF94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E3B05" w14:paraId="7CE97971" w14:textId="77777777" w:rsidTr="000273B5">
        <w:tc>
          <w:tcPr>
            <w:tcW w:w="780" w:type="dxa"/>
            <w:vAlign w:val="center"/>
          </w:tcPr>
          <w:p w14:paraId="6A98F7F0" w14:textId="7777777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3AC4CD41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EA5B432" w14:textId="317E0517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5FEDD33" w14:textId="42983BE7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C5CB2E3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E3B05" w14:paraId="641777DF" w14:textId="77777777" w:rsidTr="000273B5">
        <w:tc>
          <w:tcPr>
            <w:tcW w:w="780" w:type="dxa"/>
            <w:vAlign w:val="center"/>
          </w:tcPr>
          <w:p w14:paraId="23E4E2FB" w14:textId="7777777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3B6A7C4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714EEBC2" w:rsidR="00BE3B05" w:rsidRDefault="00BE3B05" w:rsidP="00BE3B0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63AF646D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13883E83" w14:textId="292F5ADC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CD2E5C7" w14:textId="7BA86CA4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075CD973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100ECCA6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E3B05" w14:paraId="701A183D" w14:textId="77777777" w:rsidTr="000273B5">
        <w:tc>
          <w:tcPr>
            <w:tcW w:w="780" w:type="dxa"/>
            <w:vAlign w:val="center"/>
          </w:tcPr>
          <w:p w14:paraId="735E961A" w14:textId="7777777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7C570980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32147ECB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5750FEFF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3D8593D" w14:textId="595360E4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2DE469C7" w14:textId="6EB8E603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465D0377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795AC82A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E3B05" w14:paraId="5C553BF9" w14:textId="77777777" w:rsidTr="000273B5">
        <w:tc>
          <w:tcPr>
            <w:tcW w:w="780" w:type="dxa"/>
            <w:vAlign w:val="center"/>
          </w:tcPr>
          <w:p w14:paraId="3420D1E0" w14:textId="7777777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3056A8C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1D52866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697B729F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1474E444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5B8B47F" w14:textId="1335CED8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24863DA3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4CF75E12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E3B05" w14:paraId="26B6E87C" w14:textId="77777777" w:rsidTr="000273B5">
        <w:tc>
          <w:tcPr>
            <w:tcW w:w="780" w:type="dxa"/>
            <w:vAlign w:val="center"/>
          </w:tcPr>
          <w:p w14:paraId="4CEAA788" w14:textId="7777777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7004EDA4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36BF4A81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92F3DE2" w14:textId="2A39E241" w:rsidR="00BE3B05" w:rsidRDefault="00BE3B05" w:rsidP="00BE3B0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068980B6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E3B05" w14:paraId="0BB2FB2D" w14:textId="77777777" w:rsidTr="000273B5">
        <w:tc>
          <w:tcPr>
            <w:tcW w:w="780" w:type="dxa"/>
            <w:vAlign w:val="center"/>
          </w:tcPr>
          <w:p w14:paraId="5201A115" w14:textId="7777777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241D6953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75E5658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270A7E92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04CEB62" w14:textId="33FB689E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1EEE778" w14:textId="0EC7FF66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156A587A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104AF39E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BE3B05" w14:paraId="3A33CAAC" w14:textId="77777777" w:rsidTr="000273B5">
        <w:tc>
          <w:tcPr>
            <w:tcW w:w="780" w:type="dxa"/>
            <w:vAlign w:val="center"/>
          </w:tcPr>
          <w:p w14:paraId="6C5A9A27" w14:textId="3AA1E17A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206789D4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3F1F4DFA" w:rsidR="00BE3B05" w:rsidRDefault="00BE3B05" w:rsidP="00BE3B0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2EFF3FFF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1146DAC1" w:rsidR="00BE3B05" w:rsidRDefault="00BE3B05" w:rsidP="00BE3B0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4AD86C0" w14:textId="6642CBAB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2B8C49BF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3FF5EA12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E3B05" w14:paraId="39C302BE" w14:textId="77777777" w:rsidTr="000C110A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43FBA16C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488E6096" w14:textId="276C785D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191C2858" w14:textId="0752503F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6844873E" w14:textId="7BDD26CC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2805361C" w14:textId="6E265CDD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6AF988D1" w14:textId="50C574C2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202A00F" w14:textId="421D14A9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BE3B05" w14:paraId="2A42D53D" w14:textId="77777777" w:rsidTr="000273B5">
        <w:tc>
          <w:tcPr>
            <w:tcW w:w="780" w:type="dxa"/>
            <w:vAlign w:val="center"/>
          </w:tcPr>
          <w:p w14:paraId="094CFBB6" w14:textId="7777777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58831032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2B3129B" w14:textId="55363D3A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E3B05" w14:paraId="09B7DF0A" w14:textId="77777777" w:rsidTr="000273B5">
        <w:tc>
          <w:tcPr>
            <w:tcW w:w="780" w:type="dxa"/>
            <w:vAlign w:val="center"/>
          </w:tcPr>
          <w:p w14:paraId="60FB4A18" w14:textId="7777777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579AB502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651EF666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6FDF9DBD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131DC0CA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8F1E428" w14:textId="2A3A11A8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10C42616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4FF5DB7B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E3B05" w14:paraId="53E8B04C" w14:textId="77777777" w:rsidTr="00130ACB">
        <w:tc>
          <w:tcPr>
            <w:tcW w:w="780" w:type="dxa"/>
            <w:vAlign w:val="center"/>
          </w:tcPr>
          <w:p w14:paraId="6DF44132" w14:textId="77777777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BE3B05" w:rsidRDefault="00BE3B05" w:rsidP="00BE3B0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09D9188F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6CC527FA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059A4054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66FD693" w14:textId="2CC123FE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BE3B05" w:rsidRDefault="00BE3B05" w:rsidP="00BE3B0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044D10C9" w14:textId="0E4F1B50" w:rsidR="003428FC" w:rsidRDefault="0038399C" w:rsidP="001E1B3C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CBF407C" wp14:editId="65ECB64D">
            <wp:extent cx="1921331" cy="1440000"/>
            <wp:effectExtent l="0" t="0" r="0" b="0"/>
            <wp:docPr id="2860818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EBEA01A" wp14:editId="650E0543">
            <wp:extent cx="1921331" cy="1440000"/>
            <wp:effectExtent l="0" t="0" r="0" b="0"/>
            <wp:docPr id="124553540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818A659" wp14:editId="0BD77E1E">
            <wp:extent cx="1921331" cy="1440000"/>
            <wp:effectExtent l="0" t="0" r="0" b="0"/>
            <wp:docPr id="10562833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0D5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</w:p>
    <w:p w14:paraId="181E54DA" w14:textId="2439FFD3" w:rsidR="00D65ADB" w:rsidRPr="00B20F2E" w:rsidRDefault="00D65ADB" w:rsidP="0075624D">
      <w:pPr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0974E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活动」</w:t>
      </w:r>
    </w:p>
    <w:p w14:paraId="0AF97BBA" w14:textId="5C84ECF1" w:rsidR="00992C3E" w:rsidRDefault="00D4027E" w:rsidP="00D65ADB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194AD3">
        <w:rPr>
          <w:rFonts w:ascii="宋体" w:eastAsia="宋体" w:hAnsi="宋体" w:cs="宋体" w:hint="eastAsia"/>
          <w:sz w:val="24"/>
          <w:szCs w:val="24"/>
        </w:rPr>
        <w:t>我们来到了前操场。做完热身运动后，孩子们复习了之前学过的小弹簧的弹跳动作。接着我们又开启了今日的跑步运动</w:t>
      </w:r>
      <w:r w:rsidR="005B338B">
        <w:rPr>
          <w:rFonts w:ascii="宋体" w:eastAsia="宋体" w:hAnsi="宋体" w:cs="宋体" w:hint="eastAsia"/>
          <w:sz w:val="24"/>
          <w:szCs w:val="24"/>
        </w:rPr>
        <w:t>！</w:t>
      </w:r>
      <w:r w:rsidR="00194AD3">
        <w:rPr>
          <w:rFonts w:ascii="宋体" w:eastAsia="宋体" w:hAnsi="宋体" w:cs="宋体" w:hint="eastAsia"/>
          <w:sz w:val="24"/>
          <w:szCs w:val="24"/>
        </w:rPr>
        <w:t>看着他们挥动的小手、奔跑的双腿，我们感受到了孩子们的热情洋溢。</w:t>
      </w:r>
    </w:p>
    <w:p w14:paraId="547AF602" w14:textId="5299A572" w:rsidR="001E1B3C" w:rsidRPr="005F2E80" w:rsidRDefault="00B618C6" w:rsidP="00A34BBD">
      <w:r>
        <w:rPr>
          <w:noProof/>
        </w:rPr>
        <w:drawing>
          <wp:inline distT="0" distB="0" distL="0" distR="0" wp14:anchorId="063D0196" wp14:editId="4DA03219">
            <wp:extent cx="1921331" cy="1440000"/>
            <wp:effectExtent l="0" t="0" r="0" b="0"/>
            <wp:docPr id="104071680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B24C4A" wp14:editId="514E8DBB">
            <wp:extent cx="1921331" cy="1440000"/>
            <wp:effectExtent l="0" t="0" r="0" b="0"/>
            <wp:docPr id="147885209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A3D5E5" wp14:editId="6FA2BD8C">
            <wp:extent cx="1921331" cy="1440000"/>
            <wp:effectExtent l="0" t="0" r="0" b="0"/>
            <wp:docPr id="4729240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391D66" wp14:editId="08062AC0">
            <wp:extent cx="1921331" cy="1440000"/>
            <wp:effectExtent l="0" t="0" r="0" b="0"/>
            <wp:docPr id="76629936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BF59D10" wp14:editId="144A78BA">
            <wp:extent cx="1921331" cy="1440000"/>
            <wp:effectExtent l="0" t="0" r="0" b="0"/>
            <wp:docPr id="110395387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2F32352" wp14:editId="6DCE095F">
            <wp:extent cx="1921331" cy="1440000"/>
            <wp:effectExtent l="0" t="0" r="0" b="0"/>
            <wp:docPr id="82441780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4443" w14:textId="4C903C04" w:rsidR="00D445EB" w:rsidRPr="00B20F2E" w:rsidRDefault="00D445EB" w:rsidP="00B20F2E">
      <w:pPr>
        <w:spacing w:line="360" w:lineRule="exact"/>
        <w:ind w:firstLineChars="200" w:firstLine="642"/>
        <w:jc w:val="center"/>
        <w:rPr>
          <w:rStyle w:val="ad"/>
          <w:rFonts w:ascii="黑体" w:eastAsia="黑体" w:hAnsi="黑体" w:cs="黑体"/>
          <w:b w:val="0"/>
          <w:sz w:val="32"/>
          <w:szCs w:val="32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194AD3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语言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194AD3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花</w:t>
      </w:r>
      <w:r w:rsidR="00B618C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路</w:t>
      </w:r>
      <w:r w:rsidRPr="00B20F2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0567D1C" w14:textId="2EE28B44" w:rsidR="00C47467" w:rsidRDefault="00194AD3" w:rsidP="001C2B15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 w:rsidRPr="00194AD3">
        <w:rPr>
          <w:rFonts w:ascii="宋体" w:eastAsia="宋体" w:hAnsi="宋体" w:cs="宋体" w:hint="eastAsia"/>
          <w:sz w:val="24"/>
          <w:szCs w:val="24"/>
        </w:rPr>
        <w:t>《花路》是一则生动形象，情节有趣的故事，故事讲述了小熊去花店买种子，因袋子有个洞，无意间种子全掉在了门前的小路上，当春天到来后，门前出现了一条开满鲜花的小路，内容蕴涵了“无心插柳柳成荫”的趣味。这则小故事讲述的内容与季节相符，让幼儿更容易去感受理解故事内容。本节活动引导幼儿自主阅读图书，喜欢童话故事，初步学会按画页的顺序阅读图书内容。</w:t>
      </w:r>
    </w:p>
    <w:p w14:paraId="6373A000" w14:textId="3ADE253A" w:rsidR="00FD61AF" w:rsidRPr="001C2B15" w:rsidRDefault="00B618C6" w:rsidP="001C2B15">
      <w:pPr>
        <w:widowControl/>
        <w:jc w:val="left"/>
        <w:rPr>
          <w:rFonts w:ascii="宋体" w:eastAsia="宋体" w:hAnsi="宋体" w:cs="宋体"/>
          <w:noProof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52F13361" wp14:editId="288768D9">
            <wp:extent cx="1921331" cy="1440000"/>
            <wp:effectExtent l="0" t="0" r="0" b="0"/>
            <wp:docPr id="134584806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B15"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5FEC23CA" wp14:editId="4E4E2FAA">
            <wp:extent cx="1921331" cy="1440000"/>
            <wp:effectExtent l="0" t="0" r="0" b="0"/>
            <wp:docPr id="78233796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B15"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4D7C7130" wp14:editId="63D71BB1">
            <wp:extent cx="1921331" cy="1440000"/>
            <wp:effectExtent l="0" t="0" r="0" b="0"/>
            <wp:docPr id="10848358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4534870" wp14:editId="420563EC">
            <wp:extent cx="1921331" cy="1440000"/>
            <wp:effectExtent l="0" t="0" r="0" b="0"/>
            <wp:docPr id="161515831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B15"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75F13EEF" wp14:editId="6217B19B">
            <wp:extent cx="1921331" cy="1440000"/>
            <wp:effectExtent l="0" t="0" r="0" b="0"/>
            <wp:docPr id="84708290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B15"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77ABBA61" wp14:editId="16D41AE0">
            <wp:extent cx="1921331" cy="1440000"/>
            <wp:effectExtent l="0" t="0" r="0" b="0"/>
            <wp:docPr id="18807484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528F" w14:textId="77777777" w:rsidR="001C2B15" w:rsidRPr="00B20F2E" w:rsidRDefault="001C2B15" w:rsidP="001C2B15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3B2D12F0" w14:textId="51D382DA" w:rsidR="001C2B15" w:rsidRDefault="001C2B15" w:rsidP="008021C1">
      <w:pPr>
        <w:pStyle w:val="af0"/>
        <w:widowControl/>
        <w:numPr>
          <w:ilvl w:val="0"/>
          <w:numId w:val="16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近期我们发现个别宝贝水杯种热水太烫，小朋友户外时喝不到水啦！因此请家长们关注，调整好水温后再装进宝贝的水壶哦！</w:t>
      </w:r>
    </w:p>
    <w:p w14:paraId="41ED90A9" w14:textId="38458A7E" w:rsidR="008021C1" w:rsidRPr="00FD61AF" w:rsidRDefault="008021C1" w:rsidP="008021C1">
      <w:pPr>
        <w:pStyle w:val="af0"/>
        <w:widowControl/>
        <w:numPr>
          <w:ilvl w:val="0"/>
          <w:numId w:val="16"/>
        </w:num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近阶段感冒咳嗽的小朋友依然很多，小朋友们要注意及时增减衣物，防止感冒哦！</w:t>
      </w:r>
    </w:p>
    <w:sectPr w:rsidR="008021C1" w:rsidRPr="00FD61AF" w:rsidSect="002E123E">
      <w:headerReference w:type="default" r:id="rId31"/>
      <w:footerReference w:type="default" r:id="rId32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3A475C" w14:textId="77777777" w:rsidR="002E123E" w:rsidRDefault="002E123E">
      <w:r>
        <w:separator/>
      </w:r>
    </w:p>
  </w:endnote>
  <w:endnote w:type="continuationSeparator" w:id="0">
    <w:p w14:paraId="7E31B3E4" w14:textId="77777777" w:rsidR="002E123E" w:rsidRDefault="002E1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4EA24E" w14:textId="77777777" w:rsidR="002E123E" w:rsidRDefault="002E123E">
      <w:r>
        <w:separator/>
      </w:r>
    </w:p>
  </w:footnote>
  <w:footnote w:type="continuationSeparator" w:id="0">
    <w:p w14:paraId="20FB5431" w14:textId="77777777" w:rsidR="002E123E" w:rsidRDefault="002E12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1536pt;height:16in;visibility:visible" o:bullet="t">
        <v:imagedata r:id="rId1" o:title=""/>
      </v:shape>
    </w:pict>
  </w:numPicBullet>
  <w:numPicBullet w:numPicBulletId="1">
    <w:pict>
      <v:shape id="_x0000_i1102" type="#_x0000_t75" style="width:1536pt;height:16in;visibility:visible" o:bullet="t">
        <v:imagedata r:id="rId2" o:title=""/>
      </v:shape>
    </w:pict>
  </w:numPicBullet>
  <w:numPicBullet w:numPicBulletId="2">
    <w:pict>
      <v:shape id="_x0000_i1103" type="#_x0000_t75" style="width:1536pt;height:16in;visibility:visibl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5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9" w15:restartNumberingAfterBreak="0">
    <w:nsid w:val="4FD90675"/>
    <w:multiLevelType w:val="hybridMultilevel"/>
    <w:tmpl w:val="D84EB128"/>
    <w:lvl w:ilvl="0" w:tplc="48A06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1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2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712C0802"/>
    <w:multiLevelType w:val="hybridMultilevel"/>
    <w:tmpl w:val="B2A265E8"/>
    <w:lvl w:ilvl="0" w:tplc="8F0A1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4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5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7"/>
  </w:num>
  <w:num w:numId="5" w16cid:durableId="2129278147">
    <w:abstractNumId w:val="6"/>
  </w:num>
  <w:num w:numId="6" w16cid:durableId="1404644506">
    <w:abstractNumId w:val="11"/>
  </w:num>
  <w:num w:numId="7" w16cid:durableId="1350717350">
    <w:abstractNumId w:val="8"/>
  </w:num>
  <w:num w:numId="8" w16cid:durableId="829520408">
    <w:abstractNumId w:val="14"/>
  </w:num>
  <w:num w:numId="9" w16cid:durableId="902522146">
    <w:abstractNumId w:val="4"/>
  </w:num>
  <w:num w:numId="10" w16cid:durableId="647124757">
    <w:abstractNumId w:val="10"/>
  </w:num>
  <w:num w:numId="11" w16cid:durableId="1364402360">
    <w:abstractNumId w:val="15"/>
  </w:num>
  <w:num w:numId="12" w16cid:durableId="1681731983">
    <w:abstractNumId w:val="5"/>
  </w:num>
  <w:num w:numId="13" w16cid:durableId="1273169220">
    <w:abstractNumId w:val="12"/>
  </w:num>
  <w:num w:numId="14" w16cid:durableId="307057190">
    <w:abstractNumId w:val="3"/>
  </w:num>
  <w:num w:numId="15" w16cid:durableId="575238392">
    <w:abstractNumId w:val="9"/>
  </w:num>
  <w:num w:numId="16" w16cid:durableId="98331815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32DFF"/>
    <w:rsid w:val="000401A5"/>
    <w:rsid w:val="000551A9"/>
    <w:rsid w:val="00057611"/>
    <w:rsid w:val="0008220D"/>
    <w:rsid w:val="00083C63"/>
    <w:rsid w:val="00093DC5"/>
    <w:rsid w:val="000974EE"/>
    <w:rsid w:val="00097789"/>
    <w:rsid w:val="000B146C"/>
    <w:rsid w:val="000C110A"/>
    <w:rsid w:val="000D2AE1"/>
    <w:rsid w:val="000D3253"/>
    <w:rsid w:val="000F3930"/>
    <w:rsid w:val="000F3EBC"/>
    <w:rsid w:val="000F554E"/>
    <w:rsid w:val="0010110C"/>
    <w:rsid w:val="00102AC9"/>
    <w:rsid w:val="00110B5D"/>
    <w:rsid w:val="001118C7"/>
    <w:rsid w:val="00127340"/>
    <w:rsid w:val="00130ACB"/>
    <w:rsid w:val="00133E4F"/>
    <w:rsid w:val="001648BB"/>
    <w:rsid w:val="0018247A"/>
    <w:rsid w:val="00182A79"/>
    <w:rsid w:val="00194AD3"/>
    <w:rsid w:val="001979BA"/>
    <w:rsid w:val="001C2B15"/>
    <w:rsid w:val="001E1B3C"/>
    <w:rsid w:val="001E7D3F"/>
    <w:rsid w:val="001F3782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B4F3D"/>
    <w:rsid w:val="002D6698"/>
    <w:rsid w:val="002E123E"/>
    <w:rsid w:val="002F43F3"/>
    <w:rsid w:val="003005C8"/>
    <w:rsid w:val="003070D5"/>
    <w:rsid w:val="00315A84"/>
    <w:rsid w:val="00316F36"/>
    <w:rsid w:val="0033309B"/>
    <w:rsid w:val="00333288"/>
    <w:rsid w:val="003428FC"/>
    <w:rsid w:val="00344244"/>
    <w:rsid w:val="0038399C"/>
    <w:rsid w:val="00384F41"/>
    <w:rsid w:val="003874C5"/>
    <w:rsid w:val="003900A3"/>
    <w:rsid w:val="003A2824"/>
    <w:rsid w:val="003C2459"/>
    <w:rsid w:val="00400266"/>
    <w:rsid w:val="00402440"/>
    <w:rsid w:val="00402E39"/>
    <w:rsid w:val="00413CC1"/>
    <w:rsid w:val="00440686"/>
    <w:rsid w:val="00447F93"/>
    <w:rsid w:val="00453214"/>
    <w:rsid w:val="00462D05"/>
    <w:rsid w:val="00467E47"/>
    <w:rsid w:val="00476FF5"/>
    <w:rsid w:val="004C3A6F"/>
    <w:rsid w:val="004C76B6"/>
    <w:rsid w:val="004D26F6"/>
    <w:rsid w:val="004D2C0A"/>
    <w:rsid w:val="004E0C50"/>
    <w:rsid w:val="005079D0"/>
    <w:rsid w:val="00510E03"/>
    <w:rsid w:val="00514F8A"/>
    <w:rsid w:val="005176B0"/>
    <w:rsid w:val="0052732C"/>
    <w:rsid w:val="005302B1"/>
    <w:rsid w:val="005411DF"/>
    <w:rsid w:val="0054551A"/>
    <w:rsid w:val="00557DA8"/>
    <w:rsid w:val="00561345"/>
    <w:rsid w:val="005618C2"/>
    <w:rsid w:val="00570EC9"/>
    <w:rsid w:val="00571DA1"/>
    <w:rsid w:val="00577F2A"/>
    <w:rsid w:val="005802B7"/>
    <w:rsid w:val="00593347"/>
    <w:rsid w:val="00593A1C"/>
    <w:rsid w:val="00594302"/>
    <w:rsid w:val="005A037D"/>
    <w:rsid w:val="005B338B"/>
    <w:rsid w:val="005B3ADD"/>
    <w:rsid w:val="005B6D9F"/>
    <w:rsid w:val="005C3C54"/>
    <w:rsid w:val="005D21B6"/>
    <w:rsid w:val="005E3388"/>
    <w:rsid w:val="005E679A"/>
    <w:rsid w:val="005F2E80"/>
    <w:rsid w:val="00624B2A"/>
    <w:rsid w:val="006251E6"/>
    <w:rsid w:val="00625546"/>
    <w:rsid w:val="00655935"/>
    <w:rsid w:val="006777BD"/>
    <w:rsid w:val="006871A6"/>
    <w:rsid w:val="00697CBF"/>
    <w:rsid w:val="006B13B5"/>
    <w:rsid w:val="006D3DF3"/>
    <w:rsid w:val="006E22C5"/>
    <w:rsid w:val="006F0594"/>
    <w:rsid w:val="00706953"/>
    <w:rsid w:val="00711F6E"/>
    <w:rsid w:val="00715197"/>
    <w:rsid w:val="00741618"/>
    <w:rsid w:val="007446BC"/>
    <w:rsid w:val="007502E9"/>
    <w:rsid w:val="007532E8"/>
    <w:rsid w:val="0075624D"/>
    <w:rsid w:val="00764CE7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30801"/>
    <w:rsid w:val="00831A6B"/>
    <w:rsid w:val="008410EE"/>
    <w:rsid w:val="008434C1"/>
    <w:rsid w:val="00854602"/>
    <w:rsid w:val="00865947"/>
    <w:rsid w:val="0086673A"/>
    <w:rsid w:val="0088173F"/>
    <w:rsid w:val="00897557"/>
    <w:rsid w:val="008A59B4"/>
    <w:rsid w:val="008B416A"/>
    <w:rsid w:val="008C0EEF"/>
    <w:rsid w:val="008C217E"/>
    <w:rsid w:val="008C42EF"/>
    <w:rsid w:val="008C446C"/>
    <w:rsid w:val="008C7DF6"/>
    <w:rsid w:val="008D79B7"/>
    <w:rsid w:val="008E3C58"/>
    <w:rsid w:val="008F2ED8"/>
    <w:rsid w:val="00901761"/>
    <w:rsid w:val="009064D6"/>
    <w:rsid w:val="00911E3C"/>
    <w:rsid w:val="00913C7D"/>
    <w:rsid w:val="00915846"/>
    <w:rsid w:val="00927EB8"/>
    <w:rsid w:val="0093149E"/>
    <w:rsid w:val="009465E1"/>
    <w:rsid w:val="00946862"/>
    <w:rsid w:val="00983BB3"/>
    <w:rsid w:val="009840FE"/>
    <w:rsid w:val="00986DB0"/>
    <w:rsid w:val="00987DD7"/>
    <w:rsid w:val="00992C3E"/>
    <w:rsid w:val="009A47BB"/>
    <w:rsid w:val="009C7937"/>
    <w:rsid w:val="009D0ADC"/>
    <w:rsid w:val="009D3F89"/>
    <w:rsid w:val="009D5708"/>
    <w:rsid w:val="009D5741"/>
    <w:rsid w:val="009D6B1F"/>
    <w:rsid w:val="009F45AB"/>
    <w:rsid w:val="00A014F1"/>
    <w:rsid w:val="00A0204A"/>
    <w:rsid w:val="00A04101"/>
    <w:rsid w:val="00A04159"/>
    <w:rsid w:val="00A06720"/>
    <w:rsid w:val="00A135F1"/>
    <w:rsid w:val="00A221C6"/>
    <w:rsid w:val="00A22A81"/>
    <w:rsid w:val="00A24977"/>
    <w:rsid w:val="00A34BBD"/>
    <w:rsid w:val="00A54053"/>
    <w:rsid w:val="00A551F0"/>
    <w:rsid w:val="00A94F14"/>
    <w:rsid w:val="00AA1509"/>
    <w:rsid w:val="00AC62F0"/>
    <w:rsid w:val="00AE1D48"/>
    <w:rsid w:val="00AE5171"/>
    <w:rsid w:val="00B0220B"/>
    <w:rsid w:val="00B13598"/>
    <w:rsid w:val="00B20F2E"/>
    <w:rsid w:val="00B2320B"/>
    <w:rsid w:val="00B232F0"/>
    <w:rsid w:val="00B25AAA"/>
    <w:rsid w:val="00B51EF2"/>
    <w:rsid w:val="00B618C6"/>
    <w:rsid w:val="00B70209"/>
    <w:rsid w:val="00B73BF2"/>
    <w:rsid w:val="00B756BC"/>
    <w:rsid w:val="00B802BF"/>
    <w:rsid w:val="00B8099E"/>
    <w:rsid w:val="00B837AD"/>
    <w:rsid w:val="00B859EE"/>
    <w:rsid w:val="00BA11CA"/>
    <w:rsid w:val="00BA7A8E"/>
    <w:rsid w:val="00BB46F4"/>
    <w:rsid w:val="00BC37BF"/>
    <w:rsid w:val="00BC51FF"/>
    <w:rsid w:val="00BD332B"/>
    <w:rsid w:val="00BE2179"/>
    <w:rsid w:val="00BE2828"/>
    <w:rsid w:val="00BE2AA6"/>
    <w:rsid w:val="00BE3989"/>
    <w:rsid w:val="00BE3B05"/>
    <w:rsid w:val="00BF6C48"/>
    <w:rsid w:val="00C10CEC"/>
    <w:rsid w:val="00C14A50"/>
    <w:rsid w:val="00C155B1"/>
    <w:rsid w:val="00C26610"/>
    <w:rsid w:val="00C3669C"/>
    <w:rsid w:val="00C417AA"/>
    <w:rsid w:val="00C42552"/>
    <w:rsid w:val="00C44DB1"/>
    <w:rsid w:val="00C47467"/>
    <w:rsid w:val="00C66C47"/>
    <w:rsid w:val="00C73C48"/>
    <w:rsid w:val="00C83B4F"/>
    <w:rsid w:val="00C84B89"/>
    <w:rsid w:val="00C92FF1"/>
    <w:rsid w:val="00CB6763"/>
    <w:rsid w:val="00CC1E56"/>
    <w:rsid w:val="00CE694C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5ADB"/>
    <w:rsid w:val="00D916AF"/>
    <w:rsid w:val="00D94930"/>
    <w:rsid w:val="00DA0714"/>
    <w:rsid w:val="00DA72B1"/>
    <w:rsid w:val="00DC6A14"/>
    <w:rsid w:val="00DE2611"/>
    <w:rsid w:val="00DF42FF"/>
    <w:rsid w:val="00DF691D"/>
    <w:rsid w:val="00E07C8E"/>
    <w:rsid w:val="00E23710"/>
    <w:rsid w:val="00E26567"/>
    <w:rsid w:val="00E2736A"/>
    <w:rsid w:val="00E36DDC"/>
    <w:rsid w:val="00E47C15"/>
    <w:rsid w:val="00E51678"/>
    <w:rsid w:val="00E5473B"/>
    <w:rsid w:val="00E57893"/>
    <w:rsid w:val="00EB0569"/>
    <w:rsid w:val="00EB60AD"/>
    <w:rsid w:val="00EC0DF4"/>
    <w:rsid w:val="00ED7832"/>
    <w:rsid w:val="00ED7FA8"/>
    <w:rsid w:val="00EE6F57"/>
    <w:rsid w:val="00EF3BD4"/>
    <w:rsid w:val="00EF51BC"/>
    <w:rsid w:val="00F06E49"/>
    <w:rsid w:val="00F144BD"/>
    <w:rsid w:val="00F16A0E"/>
    <w:rsid w:val="00F20C09"/>
    <w:rsid w:val="00F234D1"/>
    <w:rsid w:val="00F4288E"/>
    <w:rsid w:val="00F75F56"/>
    <w:rsid w:val="00F765AC"/>
    <w:rsid w:val="00F80438"/>
    <w:rsid w:val="00F840B1"/>
    <w:rsid w:val="00FA47C7"/>
    <w:rsid w:val="00FB110E"/>
    <w:rsid w:val="00FC18F9"/>
    <w:rsid w:val="00FD61AF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319540D-9158-4A0F-8898-550FF51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5AD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2235</TotalTime>
  <Pages>3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15</cp:revision>
  <cp:lastPrinted>2023-10-11T00:05:00Z</cp:lastPrinted>
  <dcterms:created xsi:type="dcterms:W3CDTF">2021-04-22T03:17:00Z</dcterms:created>
  <dcterms:modified xsi:type="dcterms:W3CDTF">2024-03-25T05:44:00Z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