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13F86F84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BC37BF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B859EE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CFD2056" w:rsidR="00F144BD" w:rsidRDefault="000974EE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5CE35AB" wp14:editId="4D6899F2">
            <wp:extent cx="2560177" cy="1440000"/>
            <wp:effectExtent l="0" t="0" r="0" b="0"/>
            <wp:docPr id="75362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385" name="图片 753620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0983D0B" w14:textId="6B468139" w:rsidR="00BC37BF" w:rsidRDefault="00B859EE" w:rsidP="000974EE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星期五到了，一周即将结束</w:t>
      </w:r>
      <w:r w:rsidR="00BC37BF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今天的天气十分晴朗，温度也上升了许多，孩子们换上了情报的外套，开心的来园啦！</w:t>
      </w:r>
    </w:p>
    <w:p w14:paraId="269F1ADD" w14:textId="2FFC3BA4" w:rsidR="00B859EE" w:rsidRDefault="00B859EE" w:rsidP="000974EE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今天共来园17人，3人请假。期待他们下周准时归来哦！</w:t>
      </w:r>
    </w:p>
    <w:p w14:paraId="2DB3BA60" w14:textId="7C420456" w:rsidR="003070D5" w:rsidRPr="000974EE" w:rsidRDefault="003070D5" w:rsidP="003070D5">
      <w:pPr>
        <w:ind w:leftChars="200" w:left="1620" w:hangingChars="500" w:hanging="1200"/>
        <w:rPr>
          <w:rFonts w:ascii="宋体" w:eastAsia="宋体" w:hAnsi="宋体" w:cs="宋体"/>
          <w:noProof/>
          <w:sz w:val="24"/>
          <w:szCs w:val="24"/>
        </w:rPr>
      </w:pP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B859EE" w14:paraId="2C7232DB" w14:textId="77777777" w:rsidTr="000273B5">
        <w:tc>
          <w:tcPr>
            <w:tcW w:w="780" w:type="dxa"/>
            <w:vAlign w:val="center"/>
          </w:tcPr>
          <w:p w14:paraId="21D7ADCC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D5BB902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2D54697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55AE1F9D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03F0E375" w14:textId="528C0B0B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18225180" w:rsidR="00B859EE" w:rsidRDefault="00B859EE" w:rsidP="00B859E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E82500E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6CFFAA05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B859EE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18EDE669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6109411" w14:textId="79AD06D5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0D29CA" w14:textId="7DEC1E8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75090D83" w14:textId="665BF257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77584057" w14:textId="706CD097" w:rsidR="00B859EE" w:rsidRDefault="00B859EE" w:rsidP="00B859EE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0FA93D39" w14:textId="198B1AA8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A9E71AC" w14:textId="088A64CB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B859EE" w14:paraId="163B4861" w14:textId="77777777" w:rsidTr="000273B5">
        <w:tc>
          <w:tcPr>
            <w:tcW w:w="780" w:type="dxa"/>
            <w:vAlign w:val="center"/>
          </w:tcPr>
          <w:p w14:paraId="33F42C78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23A6EE65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56145E00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6667008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188B8B9E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36B60876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5DF4049F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7562408B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B859EE" w14:paraId="1201AA17" w14:textId="77777777" w:rsidTr="000273B5">
        <w:tc>
          <w:tcPr>
            <w:tcW w:w="780" w:type="dxa"/>
            <w:vAlign w:val="center"/>
          </w:tcPr>
          <w:p w14:paraId="7B545BDF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52C36A5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06754018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7B44C18" w14:textId="475D70EA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3FFA78FF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E5459B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B859EE" w14:paraId="3E3F2C4E" w14:textId="77777777" w:rsidTr="000273B5">
        <w:tc>
          <w:tcPr>
            <w:tcW w:w="780" w:type="dxa"/>
            <w:vAlign w:val="center"/>
          </w:tcPr>
          <w:p w14:paraId="64E6F52B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03FAA1D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56DC3D1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CD65348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26B0CF1A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6DC7806F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53B30235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65735F2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279E4BE8" w14:textId="77777777" w:rsidTr="000273B5">
        <w:tc>
          <w:tcPr>
            <w:tcW w:w="780" w:type="dxa"/>
            <w:vAlign w:val="center"/>
          </w:tcPr>
          <w:p w14:paraId="1893734C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C72A8D1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35C3451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1F3DBA01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1E157283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37D6BD45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4427C3F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449530D8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7460A9E4" w14:textId="77777777" w:rsidTr="000273B5">
        <w:tc>
          <w:tcPr>
            <w:tcW w:w="780" w:type="dxa"/>
            <w:vAlign w:val="center"/>
          </w:tcPr>
          <w:p w14:paraId="7ED2D9D2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1829B01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0A8115A9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1528B2E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08775B5A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02BC86A" w14:textId="6539080A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F646F1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1E0C6731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5F57AD2E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419BAE67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0C7E867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D934C34" w14:textId="6CF8CC3B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6DF64EC" w14:textId="1FBFE733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20155B6F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6E6164DF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B859EE" w14:paraId="6EA27CC1" w14:textId="77777777" w:rsidTr="000273B5">
        <w:tc>
          <w:tcPr>
            <w:tcW w:w="780" w:type="dxa"/>
            <w:vAlign w:val="center"/>
          </w:tcPr>
          <w:p w14:paraId="54927300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C1E9302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6BFA9DBF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605DDDD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034CC0CF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61DB3CFD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32BFAAE0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6EBFEF9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7CE97971" w14:textId="77777777" w:rsidTr="000273B5">
        <w:tc>
          <w:tcPr>
            <w:tcW w:w="780" w:type="dxa"/>
            <w:vAlign w:val="center"/>
          </w:tcPr>
          <w:p w14:paraId="6A98F7F0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3AC4CD41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317E0517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42983BE7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641777DF" w14:textId="77777777" w:rsidTr="000273B5">
        <w:tc>
          <w:tcPr>
            <w:tcW w:w="780" w:type="dxa"/>
            <w:vAlign w:val="center"/>
          </w:tcPr>
          <w:p w14:paraId="23E4E2FB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3B6A7C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14EEBC2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BB75E58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44AB535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7BA86CA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075CD97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100ECCA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701A183D" w14:textId="77777777" w:rsidTr="000273B5">
        <w:tc>
          <w:tcPr>
            <w:tcW w:w="780" w:type="dxa"/>
            <w:vAlign w:val="center"/>
          </w:tcPr>
          <w:p w14:paraId="735E961A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570980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32147ECB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50FEFF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595360E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EB8E60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465D0377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95AC82A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5C553BF9" w14:textId="77777777" w:rsidTr="000273B5">
        <w:tc>
          <w:tcPr>
            <w:tcW w:w="780" w:type="dxa"/>
            <w:vAlign w:val="center"/>
          </w:tcPr>
          <w:p w14:paraId="3420D1E0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474E44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5B8B47F" w14:textId="1335CED8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26B6E87C" w14:textId="77777777" w:rsidTr="000273B5">
        <w:tc>
          <w:tcPr>
            <w:tcW w:w="780" w:type="dxa"/>
            <w:vAlign w:val="center"/>
          </w:tcPr>
          <w:p w14:paraId="4CEAA788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004EDA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1444235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2A39E241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068980B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0BB2FB2D" w14:textId="77777777" w:rsidTr="000273B5">
        <w:tc>
          <w:tcPr>
            <w:tcW w:w="780" w:type="dxa"/>
            <w:vAlign w:val="center"/>
          </w:tcPr>
          <w:p w14:paraId="5201A115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70A7E92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6C4E805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0EC7FF6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156A587A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104AF39E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B859EE" w14:paraId="3A33CAAC" w14:textId="77777777" w:rsidTr="000273B5">
        <w:tc>
          <w:tcPr>
            <w:tcW w:w="780" w:type="dxa"/>
            <w:vAlign w:val="center"/>
          </w:tcPr>
          <w:p w14:paraId="6C5A9A27" w14:textId="3AA1E17A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5AAFE161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DFB35A0" w14:textId="28663EBA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7944E9E1" w14:textId="75811C0A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3CD43C3" w14:textId="751DADDB" w:rsidR="00B859EE" w:rsidRDefault="00B859EE" w:rsidP="00B859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54AD86C0" w14:textId="0EA39F1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1757B5" w14:textId="361A60C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A8C7A12" w14:textId="2CFEEFE8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B859EE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5B20548D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0AA4776A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43CE9849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805361C" w14:textId="7C6D96B0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5493FAF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53CB710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2A42D53D" w14:textId="77777777" w:rsidTr="000273B5">
        <w:tc>
          <w:tcPr>
            <w:tcW w:w="780" w:type="dxa"/>
            <w:vAlign w:val="center"/>
          </w:tcPr>
          <w:p w14:paraId="094CFBB6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7507F930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2B3129B" w14:textId="55363D3A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09B7DF0A" w14:textId="77777777" w:rsidTr="000273B5">
        <w:tc>
          <w:tcPr>
            <w:tcW w:w="780" w:type="dxa"/>
            <w:vAlign w:val="center"/>
          </w:tcPr>
          <w:p w14:paraId="60FB4A18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579AB502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651EF66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6FDF9DBD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87302A2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8F1E428" w14:textId="2A3A11A8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0C42616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4FF5DB7B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859EE" w14:paraId="53E8B04C" w14:textId="77777777" w:rsidTr="00130ACB">
        <w:tc>
          <w:tcPr>
            <w:tcW w:w="780" w:type="dxa"/>
            <w:vAlign w:val="center"/>
          </w:tcPr>
          <w:p w14:paraId="6DF44132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059A405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2CC123FE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44D10C9" w14:textId="16208400" w:rsidR="003428FC" w:rsidRDefault="00A551F0" w:rsidP="001E1B3C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3070D5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 </w:t>
      </w:r>
    </w:p>
    <w:p w14:paraId="181E54DA" w14:textId="2439FFD3" w:rsidR="00D65ADB" w:rsidRPr="00B20F2E" w:rsidRDefault="00D65ADB" w:rsidP="0075624D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974E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活动」</w:t>
      </w:r>
    </w:p>
    <w:p w14:paraId="0AF97BBA" w14:textId="1C342D9C" w:rsidR="00992C3E" w:rsidRDefault="00D4027E" w:rsidP="00D65AD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593347">
        <w:rPr>
          <w:rFonts w:ascii="宋体" w:eastAsia="宋体" w:hAnsi="宋体" w:cs="宋体" w:hint="eastAsia"/>
          <w:sz w:val="24"/>
          <w:szCs w:val="24"/>
        </w:rPr>
        <w:t>的天气</w:t>
      </w:r>
      <w:r w:rsidR="00B859EE">
        <w:rPr>
          <w:rFonts w:ascii="宋体" w:eastAsia="宋体" w:hAnsi="宋体" w:cs="宋体" w:hint="eastAsia"/>
          <w:sz w:val="24"/>
          <w:szCs w:val="24"/>
        </w:rPr>
        <w:t>挺热，玩了一会儿，很多宝贝头上就出了汗</w:t>
      </w:r>
      <w:r w:rsidR="000974EE">
        <w:rPr>
          <w:rFonts w:ascii="宋体" w:eastAsia="宋体" w:hAnsi="宋体" w:cs="宋体" w:hint="eastAsia"/>
          <w:sz w:val="24"/>
          <w:szCs w:val="24"/>
        </w:rPr>
        <w:t>。</w:t>
      </w:r>
      <w:r w:rsidR="00B859EE">
        <w:rPr>
          <w:rFonts w:ascii="宋体" w:eastAsia="宋体" w:hAnsi="宋体" w:cs="宋体" w:hint="eastAsia"/>
          <w:sz w:val="24"/>
          <w:szCs w:val="24"/>
        </w:rPr>
        <w:t>大家脱掉了外套，继续在各个场地游戏。有的来到了轮胎山，自由上下爬行；有的走进沙池，用小铲子、小桶挖坑、建造</w:t>
      </w:r>
      <w:r w:rsidR="005B338B">
        <w:rPr>
          <w:rFonts w:ascii="宋体" w:eastAsia="宋体" w:hAnsi="宋体" w:cs="宋体" w:hint="eastAsia"/>
          <w:sz w:val="24"/>
          <w:szCs w:val="24"/>
        </w:rPr>
        <w:t>水路；又是我去玩轮胎车，一个拉、一个坐，别提多有趣了。户外真好玩！</w:t>
      </w:r>
    </w:p>
    <w:p w14:paraId="64665D9D" w14:textId="617C46C7" w:rsidR="00D65ADB" w:rsidRDefault="00344244" w:rsidP="00A34BBD">
      <w:pPr>
        <w:rPr>
          <w:noProof/>
        </w:rPr>
      </w:pPr>
      <w:r>
        <w:rPr>
          <w:noProof/>
        </w:rPr>
        <w:drawing>
          <wp:inline distT="0" distB="0" distL="0" distR="0" wp14:anchorId="53802A22" wp14:editId="75FA8D90">
            <wp:extent cx="1921331" cy="1440000"/>
            <wp:effectExtent l="0" t="0" r="0" b="0"/>
            <wp:docPr id="251941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67F1C84" wp14:editId="28559324">
            <wp:extent cx="1921331" cy="1440000"/>
            <wp:effectExtent l="0" t="0" r="0" b="0"/>
            <wp:docPr id="14494728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7A8A1F8" wp14:editId="26DA860E">
            <wp:extent cx="1921331" cy="1440000"/>
            <wp:effectExtent l="0" t="0" r="0" b="0"/>
            <wp:docPr id="1396803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E587166" wp14:editId="3D8EB5A0">
            <wp:extent cx="1921331" cy="1440000"/>
            <wp:effectExtent l="0" t="0" r="0" b="0"/>
            <wp:docPr id="20014723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39C9D565" wp14:editId="1AEE285A">
            <wp:extent cx="1921331" cy="1440000"/>
            <wp:effectExtent l="0" t="0" r="0" b="0"/>
            <wp:docPr id="13818236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4D420C06" wp14:editId="56F1F26D">
            <wp:extent cx="1921331" cy="1440000"/>
            <wp:effectExtent l="0" t="0" r="0" b="0"/>
            <wp:docPr id="416637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0D5">
        <w:rPr>
          <w:rFonts w:hint="eastAsia"/>
        </w:rPr>
        <w:t xml:space="preserve">       </w:t>
      </w:r>
    </w:p>
    <w:p w14:paraId="547AF602" w14:textId="77777777" w:rsidR="001E1B3C" w:rsidRPr="005F2E80" w:rsidRDefault="001E1B3C" w:rsidP="00A34BBD"/>
    <w:p w14:paraId="137E4443" w14:textId="6C7A69C4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5B338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体育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5B338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小弹簧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B1C4B79" w14:textId="413A300F" w:rsidR="003070D5" w:rsidRPr="003070D5" w:rsidRDefault="005B338B" w:rsidP="003070D5">
      <w:pPr>
        <w:widowControl/>
        <w:spacing w:line="360" w:lineRule="exact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5B338B">
        <w:rPr>
          <w:rFonts w:ascii="宋体" w:eastAsia="宋体" w:hAnsi="宋体" w:cs="宋体" w:hint="eastAsia"/>
          <w:sz w:val="24"/>
          <w:szCs w:val="24"/>
        </w:rPr>
        <w:t>小班幼儿四肢跳处于一定的模仿阶段，学习用力蹬伸膝、踝关节，前脚掌先落地，稍屈腿。在此基础上进行夹物跳练习，教师只需用语言提示动作做法、节奏、幅度、姿态等。有一定的经验，通过上次的游戏已经有一定的经验，创设快乐的游戏情境，并</w:t>
      </w:r>
      <w:r w:rsidRPr="005B338B">
        <w:rPr>
          <w:rFonts w:ascii="宋体" w:eastAsia="宋体" w:hAnsi="宋体" w:cs="宋体"/>
          <w:sz w:val="24"/>
          <w:szCs w:val="24"/>
        </w:rPr>
        <w:t>以游戏、</w:t>
      </w:r>
      <w:r w:rsidRPr="005B338B">
        <w:rPr>
          <w:rFonts w:ascii="宋体" w:eastAsia="宋体" w:hAnsi="宋体" w:cs="宋体" w:hint="eastAsia"/>
          <w:sz w:val="24"/>
          <w:szCs w:val="24"/>
        </w:rPr>
        <w:t>拟人的</w:t>
      </w:r>
      <w:r w:rsidRPr="005B338B">
        <w:rPr>
          <w:rFonts w:ascii="宋体" w:eastAsia="宋体" w:hAnsi="宋体" w:cs="宋体"/>
          <w:sz w:val="24"/>
          <w:szCs w:val="24"/>
        </w:rPr>
        <w:t>形式将各个环节串在一起，</w:t>
      </w:r>
      <w:r w:rsidRPr="005B338B">
        <w:rPr>
          <w:rFonts w:ascii="宋体" w:eastAsia="宋体" w:hAnsi="宋体" w:cs="宋体" w:hint="eastAsia"/>
          <w:sz w:val="24"/>
          <w:szCs w:val="24"/>
        </w:rPr>
        <w:t>提升幼儿的攀跳兴趣。</w:t>
      </w:r>
    </w:p>
    <w:p w14:paraId="1CB08C9C" w14:textId="728C6957" w:rsidR="00344244" w:rsidRDefault="00344244" w:rsidP="00315A84">
      <w:pPr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8C534E0" wp14:editId="24C5E514">
            <wp:extent cx="1919867" cy="1440000"/>
            <wp:effectExtent l="0" t="0" r="0" b="0"/>
            <wp:docPr id="9847085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708567" name="图片 9847085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030212E" wp14:editId="7F2AB746">
            <wp:extent cx="1919867" cy="1440000"/>
            <wp:effectExtent l="0" t="0" r="0" b="0"/>
            <wp:docPr id="189669857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98578" name="图片 18966985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8223507" wp14:editId="27478E4C">
            <wp:extent cx="1919867" cy="1440000"/>
            <wp:effectExtent l="0" t="0" r="0" b="0"/>
            <wp:docPr id="8856148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14834" name="图片 8856148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244">
        <w:rPr>
          <w:rFonts w:ascii="宋体" w:eastAsia="宋体" w:hAnsi="宋体" w:cs="宋体"/>
          <w:noProof/>
          <w:sz w:val="24"/>
          <w:szCs w:val="24"/>
        </w:rPr>
        <w:t xml:space="preserve"> </w:t>
      </w:r>
    </w:p>
    <w:p w14:paraId="26531A21" w14:textId="77777777" w:rsidR="00344244" w:rsidRDefault="00344244" w:rsidP="00315A84">
      <w:pPr>
        <w:rPr>
          <w:rFonts w:ascii="宋体" w:eastAsia="宋体" w:hAnsi="宋体" w:cs="宋体"/>
          <w:noProof/>
          <w:sz w:val="24"/>
          <w:szCs w:val="24"/>
        </w:rPr>
      </w:pPr>
    </w:p>
    <w:p w14:paraId="60567D1C" w14:textId="6BD50415" w:rsidR="00C47467" w:rsidRDefault="00344244" w:rsidP="00344244">
      <w:pPr>
        <w:ind w:firstLineChars="800" w:firstLine="19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6983344C" wp14:editId="3F0E6BBA">
            <wp:extent cx="1919867" cy="1440000"/>
            <wp:effectExtent l="0" t="0" r="0" b="0"/>
            <wp:docPr id="14888805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80565" name="图片 14888805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 </w:t>
      </w:r>
      <w:r w:rsidRPr="00344244"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151A844" wp14:editId="0FB21CFA">
            <wp:extent cx="1919867" cy="1440000"/>
            <wp:effectExtent l="0" t="0" r="0" b="0"/>
            <wp:docPr id="12353476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47687" name="图片 123534768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E2BC" w14:textId="252039CF" w:rsidR="00EB0569" w:rsidRPr="00B20F2E" w:rsidRDefault="00EB0569" w:rsidP="00EB0569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6373A000" w14:textId="411268FB" w:rsidR="00FD61AF" w:rsidRPr="00FD61AF" w:rsidRDefault="005B338B" w:rsidP="00FD61AF">
      <w:pPr>
        <w:pStyle w:val="af0"/>
        <w:widowControl/>
        <w:numPr>
          <w:ilvl w:val="0"/>
          <w:numId w:val="15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今天是星期五，我们不开展全托不夜宿班活动，请接送的家长于3:30准时接孩子回家哦！谢谢配合！</w:t>
      </w:r>
    </w:p>
    <w:sectPr w:rsidR="00FD61AF" w:rsidRPr="00FD61AF" w:rsidSect="00C3669C">
      <w:headerReference w:type="default" r:id="rId21"/>
      <w:footerReference w:type="default" r:id="rId22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C51A2" w14:textId="77777777" w:rsidR="00C3669C" w:rsidRDefault="00C3669C">
      <w:r>
        <w:separator/>
      </w:r>
    </w:p>
  </w:endnote>
  <w:endnote w:type="continuationSeparator" w:id="0">
    <w:p w14:paraId="02D6F258" w14:textId="77777777" w:rsidR="00C3669C" w:rsidRDefault="00C3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E35AB" w14:textId="77777777" w:rsidR="00C3669C" w:rsidRDefault="00C3669C">
      <w:r>
        <w:separator/>
      </w:r>
    </w:p>
  </w:footnote>
  <w:footnote w:type="continuationSeparator" w:id="0">
    <w:p w14:paraId="3C44ED20" w14:textId="77777777" w:rsidR="00C3669C" w:rsidRDefault="00C36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536pt;height:16in;visibility:visible" o:bullet="t">
        <v:imagedata r:id="rId1" o:title=""/>
      </v:shape>
    </w:pict>
  </w:numPicBullet>
  <w:numPicBullet w:numPicBulletId="1">
    <w:pict>
      <v:shape id="_x0000_i1090" type="#_x0000_t75" style="width:1536pt;height:16in;visibility:visible" o:bullet="t">
        <v:imagedata r:id="rId2" o:title=""/>
      </v:shape>
    </w:pict>
  </w:numPicBullet>
  <w:numPicBullet w:numPicBulletId="2">
    <w:pict>
      <v:shape id="_x0000_i1091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2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1"/>
  </w:num>
  <w:num w:numId="7" w16cid:durableId="1350717350">
    <w:abstractNumId w:val="8"/>
  </w:num>
  <w:num w:numId="8" w16cid:durableId="829520408">
    <w:abstractNumId w:val="13"/>
  </w:num>
  <w:num w:numId="9" w16cid:durableId="902522146">
    <w:abstractNumId w:val="4"/>
  </w:num>
  <w:num w:numId="10" w16cid:durableId="647124757">
    <w:abstractNumId w:val="10"/>
  </w:num>
  <w:num w:numId="11" w16cid:durableId="1364402360">
    <w:abstractNumId w:val="14"/>
  </w:num>
  <w:num w:numId="12" w16cid:durableId="1681731983">
    <w:abstractNumId w:val="5"/>
  </w:num>
  <w:num w:numId="13" w16cid:durableId="1273169220">
    <w:abstractNumId w:val="12"/>
  </w:num>
  <w:num w:numId="14" w16cid:durableId="307057190">
    <w:abstractNumId w:val="3"/>
  </w:num>
  <w:num w:numId="15" w16cid:durableId="5752383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8220D"/>
    <w:rsid w:val="00083C63"/>
    <w:rsid w:val="00093DC5"/>
    <w:rsid w:val="000974EE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27340"/>
    <w:rsid w:val="00130ACB"/>
    <w:rsid w:val="00133E4F"/>
    <w:rsid w:val="001648BB"/>
    <w:rsid w:val="0018247A"/>
    <w:rsid w:val="00182A79"/>
    <w:rsid w:val="001979BA"/>
    <w:rsid w:val="001E1B3C"/>
    <w:rsid w:val="001E7D3F"/>
    <w:rsid w:val="001F3782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D6698"/>
    <w:rsid w:val="002F43F3"/>
    <w:rsid w:val="003005C8"/>
    <w:rsid w:val="003070D5"/>
    <w:rsid w:val="00315A84"/>
    <w:rsid w:val="00316F36"/>
    <w:rsid w:val="0033309B"/>
    <w:rsid w:val="00333288"/>
    <w:rsid w:val="003428FC"/>
    <w:rsid w:val="00344244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93347"/>
    <w:rsid w:val="00593A1C"/>
    <w:rsid w:val="00594302"/>
    <w:rsid w:val="005A037D"/>
    <w:rsid w:val="005B338B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7CBF"/>
    <w:rsid w:val="006B13B5"/>
    <w:rsid w:val="006D3DF3"/>
    <w:rsid w:val="006E22C5"/>
    <w:rsid w:val="006F0594"/>
    <w:rsid w:val="00706953"/>
    <w:rsid w:val="00711F6E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3597"/>
    <w:rsid w:val="008076D1"/>
    <w:rsid w:val="00820D50"/>
    <w:rsid w:val="00830801"/>
    <w:rsid w:val="00831A6B"/>
    <w:rsid w:val="008410EE"/>
    <w:rsid w:val="00854602"/>
    <w:rsid w:val="00865947"/>
    <w:rsid w:val="0086673A"/>
    <w:rsid w:val="0088173F"/>
    <w:rsid w:val="00897557"/>
    <w:rsid w:val="008A59B4"/>
    <w:rsid w:val="008B416A"/>
    <w:rsid w:val="008C0EEF"/>
    <w:rsid w:val="008C217E"/>
    <w:rsid w:val="008C42EF"/>
    <w:rsid w:val="008C446C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C7937"/>
    <w:rsid w:val="009D0ADC"/>
    <w:rsid w:val="009D3F89"/>
    <w:rsid w:val="009D5708"/>
    <w:rsid w:val="009D5741"/>
    <w:rsid w:val="009D6B1F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54053"/>
    <w:rsid w:val="00A551F0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70209"/>
    <w:rsid w:val="00B73BF2"/>
    <w:rsid w:val="00B756BC"/>
    <w:rsid w:val="00B802BF"/>
    <w:rsid w:val="00B8099E"/>
    <w:rsid w:val="00B837AD"/>
    <w:rsid w:val="00B859EE"/>
    <w:rsid w:val="00BA11CA"/>
    <w:rsid w:val="00BA7A8E"/>
    <w:rsid w:val="00BB46F4"/>
    <w:rsid w:val="00BC37BF"/>
    <w:rsid w:val="00BC51FF"/>
    <w:rsid w:val="00BD332B"/>
    <w:rsid w:val="00BE2179"/>
    <w:rsid w:val="00BE2828"/>
    <w:rsid w:val="00BE2AA6"/>
    <w:rsid w:val="00BE3989"/>
    <w:rsid w:val="00BF6C48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D61AF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2211</TotalTime>
  <Pages>3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8</cp:revision>
  <cp:lastPrinted>2023-10-11T00:05:00Z</cp:lastPrinted>
  <dcterms:created xsi:type="dcterms:W3CDTF">2021-04-22T03:17:00Z</dcterms:created>
  <dcterms:modified xsi:type="dcterms:W3CDTF">2024-03-22T05:29:00Z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